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435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600"/>
        <w:gridCol w:w="1050"/>
        <w:gridCol w:w="690"/>
        <w:gridCol w:w="720"/>
        <w:gridCol w:w="810"/>
        <w:gridCol w:w="885"/>
        <w:gridCol w:w="900"/>
        <w:gridCol w:w="990"/>
        <w:gridCol w:w="720"/>
        <w:gridCol w:w="1005"/>
        <w:gridCol w:w="1485"/>
        <w:gridCol w:w="1110"/>
        <w:gridCol w:w="1200"/>
        <w:gridCol w:w="825"/>
        <w:gridCol w:w="960"/>
        <w:gridCol w:w="1485"/>
      </w:tblGrid>
      <w:tr w:rsidR="001A0E2C" w:rsidRPr="00156E64">
        <w:trPr>
          <w:trHeight w:val="510"/>
          <w:jc w:val="center"/>
        </w:trPr>
        <w:tc>
          <w:tcPr>
            <w:tcW w:w="15435" w:type="dxa"/>
            <w:gridSpan w:val="16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32"/>
                <w:szCs w:val="32"/>
                <w:lang/>
              </w:rPr>
              <w:t>附件</w:t>
            </w:r>
            <w:r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32"/>
                <w:szCs w:val="32"/>
                <w:lang/>
              </w:rPr>
              <w:t>2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32"/>
                <w:szCs w:val="32"/>
                <w:lang/>
              </w:rPr>
              <w:t>：</w:t>
            </w:r>
          </w:p>
          <w:p w:rsidR="001A0E2C" w:rsidRDefault="001A0E2C">
            <w:pPr>
              <w:widowControl/>
              <w:jc w:val="center"/>
              <w:textAlignment w:val="center"/>
              <w:rPr>
                <w:rFonts w:ascii="宋体" w:cs="宋体"/>
                <w:bCs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kern w:val="0"/>
                <w:sz w:val="44"/>
                <w:szCs w:val="44"/>
                <w:lang/>
              </w:rPr>
              <w:t>湖南省人民武装学校选调人员报名登记表</w:t>
            </w:r>
          </w:p>
        </w:tc>
      </w:tr>
      <w:tr w:rsidR="001A0E2C" w:rsidRPr="00156E64">
        <w:trPr>
          <w:trHeight w:val="1056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姓名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出生年月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政治面貌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籍贯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学历学位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职务</w:t>
            </w:r>
            <w:r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8"/>
                <w:szCs w:val="28"/>
                <w:lang/>
              </w:rPr>
              <w:t>/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职称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人员身份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原工作单位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基层武装工作年限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原服役部队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一线带兵情况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获奖情况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联系方式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8"/>
                <w:szCs w:val="28"/>
                <w:lang/>
              </w:rPr>
              <w:t>备注（特长）</w:t>
            </w:r>
          </w:p>
        </w:tc>
      </w:tr>
      <w:tr w:rsidR="001A0E2C" w:rsidRPr="00156E64">
        <w:trPr>
          <w:trHeight w:val="499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</w:tr>
      <w:tr w:rsidR="001A0E2C" w:rsidRPr="00156E64">
        <w:trPr>
          <w:trHeight w:val="499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</w:tr>
      <w:tr w:rsidR="001A0E2C" w:rsidRPr="00156E64">
        <w:trPr>
          <w:trHeight w:val="499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</w:tr>
      <w:tr w:rsidR="001A0E2C" w:rsidRPr="00156E64">
        <w:trPr>
          <w:trHeight w:val="499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</w:tr>
      <w:tr w:rsidR="001A0E2C" w:rsidRPr="00156E64">
        <w:trPr>
          <w:trHeight w:val="499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</w:tr>
      <w:tr w:rsidR="001A0E2C" w:rsidRPr="00156E64">
        <w:trPr>
          <w:trHeight w:val="499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</w:tr>
      <w:tr w:rsidR="001A0E2C" w:rsidRPr="00156E64">
        <w:trPr>
          <w:trHeight w:val="499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</w:tr>
      <w:tr w:rsidR="001A0E2C" w:rsidRPr="00156E64">
        <w:trPr>
          <w:trHeight w:val="499"/>
          <w:jc w:val="center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A0E2C" w:rsidRDefault="001A0E2C">
            <w:pPr>
              <w:rPr>
                <w:rFonts w:ascii="Tahoma" w:eastAsia="Times New Roman" w:hAnsi="Tahoma" w:cs="Tahoma"/>
                <w:color w:val="000000"/>
                <w:sz w:val="22"/>
                <w:szCs w:val="22"/>
              </w:rPr>
            </w:pPr>
          </w:p>
        </w:tc>
      </w:tr>
    </w:tbl>
    <w:p w:rsidR="001A0E2C" w:rsidRDefault="001A0E2C">
      <w:pPr>
        <w:rPr>
          <w:rFonts w:ascii="仿宋_GB2312" w:eastAsia="仿宋_GB2312" w:hAnsi="仿宋_GB2312" w:cs="仿宋_GB2312"/>
          <w:sz w:val="32"/>
          <w:szCs w:val="32"/>
        </w:rPr>
        <w:sectPr w:rsidR="001A0E2C"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</w:p>
    <w:p w:rsidR="001A0E2C" w:rsidRDefault="001A0E2C">
      <w:pPr>
        <w:rPr>
          <w:rFonts w:ascii="仿宋_GB2312" w:eastAsia="仿宋_GB2312" w:hAnsi="仿宋_GB2312" w:cs="仿宋_GB2312"/>
          <w:sz w:val="32"/>
          <w:szCs w:val="32"/>
        </w:rPr>
      </w:pPr>
    </w:p>
    <w:sectPr w:rsidR="001A0E2C" w:rsidSect="00513A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embedSystemFonts/>
  <w:defaultTabStop w:val="420"/>
  <w:drawingGridVerticalSpacing w:val="159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76363EA"/>
    <w:rsid w:val="00156E64"/>
    <w:rsid w:val="00171591"/>
    <w:rsid w:val="001A0E2C"/>
    <w:rsid w:val="001C5AED"/>
    <w:rsid w:val="002A3885"/>
    <w:rsid w:val="00385C1C"/>
    <w:rsid w:val="004440A3"/>
    <w:rsid w:val="004935AE"/>
    <w:rsid w:val="004D2E9A"/>
    <w:rsid w:val="00513A53"/>
    <w:rsid w:val="00685B7E"/>
    <w:rsid w:val="00777A9C"/>
    <w:rsid w:val="008E449F"/>
    <w:rsid w:val="00961502"/>
    <w:rsid w:val="00B91DE4"/>
    <w:rsid w:val="00B92FCD"/>
    <w:rsid w:val="00E243E6"/>
    <w:rsid w:val="00EB29A6"/>
    <w:rsid w:val="00F504A8"/>
    <w:rsid w:val="01F65E29"/>
    <w:rsid w:val="076363EA"/>
    <w:rsid w:val="1E2D62BB"/>
    <w:rsid w:val="314070FE"/>
    <w:rsid w:val="416579E9"/>
    <w:rsid w:val="62D95BED"/>
    <w:rsid w:val="6D4A2F7A"/>
    <w:rsid w:val="73DF0C74"/>
    <w:rsid w:val="75EE7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A53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13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13A53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513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13A53"/>
    <w:rPr>
      <w:rFonts w:cs="Times New Roman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513A53"/>
    <w:rPr>
      <w:rFonts w:cs="Times New Roman"/>
    </w:rPr>
  </w:style>
  <w:style w:type="character" w:styleId="Hyperlink">
    <w:name w:val="Hyperlink"/>
    <w:basedOn w:val="DefaultParagraphFont"/>
    <w:uiPriority w:val="99"/>
    <w:rsid w:val="00513A53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117</Words>
  <Characters>130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Administrator</dc:creator>
  <cp:keywords/>
  <dc:description/>
  <cp:lastModifiedBy>唐少武</cp:lastModifiedBy>
  <cp:revision>2</cp:revision>
  <cp:lastPrinted>2020-02-11T02:19:00Z</cp:lastPrinted>
  <dcterms:created xsi:type="dcterms:W3CDTF">2020-02-13T07:50:00Z</dcterms:created>
  <dcterms:modified xsi:type="dcterms:W3CDTF">2020-02-13T07:50:00Z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