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79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考生防疫情况调查表</w:t>
      </w: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4"/>
        <w:gridCol w:w="2317"/>
        <w:gridCol w:w="4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04" w:type="dxa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      </w:t>
            </w:r>
          </w:p>
        </w:tc>
        <w:tc>
          <w:tcPr>
            <w:tcW w:w="2317" w:type="dxa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□男□女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4639" w:type="dxa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身份证号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家庭现住址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可多选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□无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□哮喘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□糖尿病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□慢性肺部疾病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□慢性阻塞性肺部疾病，□其他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□肿瘤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□肺癌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□慢性肾病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□慢性肝病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二、填表前</w:t>
            </w:r>
            <w:r>
              <w:rPr>
                <w:rFonts w:ascii="黑体" w:hAnsi="黑体" w:eastAsia="黑体" w:cs="黑体"/>
                <w:sz w:val="24"/>
                <w:szCs w:val="24"/>
              </w:rPr>
              <w:t>30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天内是否有以下暴露史或接触史</w:t>
            </w:r>
            <w:r>
              <w:rPr>
                <w:rFonts w:ascii="黑体" w:hAnsi="黑体" w:eastAsia="黑体" w:cs="黑体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是否曾到过或居住在国内高、中风险地区：□旅行史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如有，请填写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省地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市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县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是否有境外或境内疫情严重地区的旅行史或居住史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□旅行史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如有，请填写国家或地区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所乘坐交通工具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□火车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□飞机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□轮船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□自驾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□客车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是否接触过来自国内高、中风险地区的发热或有呼吸道症的患者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是否接触来自境外的人员或来自疫情严重地区的人员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ascii="仿宋_GB2312" w:hAnsi="黑体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是否曾有确诊病例或无症状感染者的接触史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>: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是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否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同一家庭居住的人员是否有上述情况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(1-5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的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如有，请详细写明暴露史或接触史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三、身体健康情况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曾经是否被诊断为新型冠状病毒肺炎：□确诊患者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□疑似患者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□无症状感染者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曾经是否做过核酸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抗体检测：①核酸：□是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□否；②抗体：□是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如有，写明日期：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检测结果：□阴性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填表前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30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天内是否有以下症状：□发热：最高温度</w:t>
            </w:r>
            <w:r>
              <w:rPr>
                <w:rFonts w:asci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□寒颤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□干咳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□咳痰□鼻塞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□流涕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□咽痛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□发热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□头痛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□乏力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□头晕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□肌肉酸痛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□关节酸痛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□气促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□呼吸困难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□胸闷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□结膜充血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□恶心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□呕吐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□腹泻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□腹痛</w:t>
            </w:r>
          </w:p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□健康，上述症状均无。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同一家庭居住的人员是否有上述情况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(1-2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如有，请详细写明：</w:t>
            </w:r>
          </w:p>
        </w:tc>
      </w:tr>
    </w:tbl>
    <w:p>
      <w:pPr>
        <w:spacing w:line="579" w:lineRule="exact"/>
        <w:rPr>
          <w:rFonts w:ascii="黑体" w:hAnsi="黑体" w:eastAsia="黑体"/>
          <w:sz w:val="32"/>
          <w:szCs w:val="32"/>
        </w:rPr>
      </w:pPr>
    </w:p>
    <w:p>
      <w:pPr>
        <w:spacing w:line="579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入住指定酒店指南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考生您好！恭喜您进入本次公开招聘面试环节。当前，疫情防控日趋稳定，但仍不可掉以轻心。为了您及他人的健康，现将面试期间省外考生和国内高、中风险区域考生入住指定酒店指南如下：</w:t>
      </w: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一、省外考生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原则上，统一入住东兰县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大酒店，地址：东兰县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 w:cs="仿宋_GB2312"/>
          <w:sz w:val="32"/>
          <w:szCs w:val="32"/>
        </w:rPr>
        <w:t>，联系人：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</w:rPr>
        <w:t>老师，联系电话：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，酒店电话：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二、国内高、中风险区域考生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指定统一入住东兰县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大酒店，地址：东兰县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，联系人：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老师，联系电话：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，酒店电话：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BB8"/>
    <w:rsid w:val="0000433B"/>
    <w:rsid w:val="00006429"/>
    <w:rsid w:val="00025D80"/>
    <w:rsid w:val="00027F8F"/>
    <w:rsid w:val="00087D4A"/>
    <w:rsid w:val="000F197C"/>
    <w:rsid w:val="0013514E"/>
    <w:rsid w:val="00137857"/>
    <w:rsid w:val="001410B0"/>
    <w:rsid w:val="001469C8"/>
    <w:rsid w:val="00157E07"/>
    <w:rsid w:val="00163A2B"/>
    <w:rsid w:val="001B37D5"/>
    <w:rsid w:val="001B7496"/>
    <w:rsid w:val="001C0B14"/>
    <w:rsid w:val="001C2807"/>
    <w:rsid w:val="001D29B1"/>
    <w:rsid w:val="001F18C7"/>
    <w:rsid w:val="002234AB"/>
    <w:rsid w:val="00230AA7"/>
    <w:rsid w:val="00231480"/>
    <w:rsid w:val="00247F2C"/>
    <w:rsid w:val="00255708"/>
    <w:rsid w:val="002650EA"/>
    <w:rsid w:val="00282813"/>
    <w:rsid w:val="00285414"/>
    <w:rsid w:val="002A1119"/>
    <w:rsid w:val="002A384A"/>
    <w:rsid w:val="00302E63"/>
    <w:rsid w:val="00314E86"/>
    <w:rsid w:val="00350DC7"/>
    <w:rsid w:val="0035469B"/>
    <w:rsid w:val="00356954"/>
    <w:rsid w:val="00373956"/>
    <w:rsid w:val="00397373"/>
    <w:rsid w:val="00411FFF"/>
    <w:rsid w:val="00433D36"/>
    <w:rsid w:val="00451476"/>
    <w:rsid w:val="00467952"/>
    <w:rsid w:val="00472948"/>
    <w:rsid w:val="004761A1"/>
    <w:rsid w:val="00484A69"/>
    <w:rsid w:val="00490BC6"/>
    <w:rsid w:val="004A156F"/>
    <w:rsid w:val="004A3F26"/>
    <w:rsid w:val="004B53FC"/>
    <w:rsid w:val="004D1038"/>
    <w:rsid w:val="004F4241"/>
    <w:rsid w:val="005301E6"/>
    <w:rsid w:val="00593AC9"/>
    <w:rsid w:val="005A04DB"/>
    <w:rsid w:val="005A4172"/>
    <w:rsid w:val="005A46C8"/>
    <w:rsid w:val="005E111B"/>
    <w:rsid w:val="006333AE"/>
    <w:rsid w:val="006442FC"/>
    <w:rsid w:val="00645471"/>
    <w:rsid w:val="00674EA6"/>
    <w:rsid w:val="006B0ED1"/>
    <w:rsid w:val="006F24AC"/>
    <w:rsid w:val="00716EF7"/>
    <w:rsid w:val="00753124"/>
    <w:rsid w:val="00761794"/>
    <w:rsid w:val="00771B3B"/>
    <w:rsid w:val="00774725"/>
    <w:rsid w:val="007B5107"/>
    <w:rsid w:val="007C5121"/>
    <w:rsid w:val="007E2286"/>
    <w:rsid w:val="007E266F"/>
    <w:rsid w:val="00832AAA"/>
    <w:rsid w:val="00853754"/>
    <w:rsid w:val="00884566"/>
    <w:rsid w:val="008B7D63"/>
    <w:rsid w:val="008E6CA8"/>
    <w:rsid w:val="0093464B"/>
    <w:rsid w:val="0093589F"/>
    <w:rsid w:val="00940780"/>
    <w:rsid w:val="0094176F"/>
    <w:rsid w:val="0095189D"/>
    <w:rsid w:val="00963734"/>
    <w:rsid w:val="009708F6"/>
    <w:rsid w:val="009718AD"/>
    <w:rsid w:val="00986BBF"/>
    <w:rsid w:val="009C05F0"/>
    <w:rsid w:val="009C5453"/>
    <w:rsid w:val="009D0BB8"/>
    <w:rsid w:val="009D3699"/>
    <w:rsid w:val="00A44099"/>
    <w:rsid w:val="00A734BB"/>
    <w:rsid w:val="00A951E6"/>
    <w:rsid w:val="00AA17FA"/>
    <w:rsid w:val="00AA2C63"/>
    <w:rsid w:val="00AA6D8D"/>
    <w:rsid w:val="00AD231D"/>
    <w:rsid w:val="00AD4067"/>
    <w:rsid w:val="00AE2E2C"/>
    <w:rsid w:val="00AF7ED6"/>
    <w:rsid w:val="00B0677D"/>
    <w:rsid w:val="00B1333D"/>
    <w:rsid w:val="00B20809"/>
    <w:rsid w:val="00B2179D"/>
    <w:rsid w:val="00B232DD"/>
    <w:rsid w:val="00B3068F"/>
    <w:rsid w:val="00B31E14"/>
    <w:rsid w:val="00B52CED"/>
    <w:rsid w:val="00B60150"/>
    <w:rsid w:val="00BC5CE0"/>
    <w:rsid w:val="00C04FF5"/>
    <w:rsid w:val="00C05251"/>
    <w:rsid w:val="00C32F80"/>
    <w:rsid w:val="00C643FB"/>
    <w:rsid w:val="00CA1129"/>
    <w:rsid w:val="00CB0429"/>
    <w:rsid w:val="00CD0D25"/>
    <w:rsid w:val="00CE6592"/>
    <w:rsid w:val="00CE6EC5"/>
    <w:rsid w:val="00D146CF"/>
    <w:rsid w:val="00D45F0E"/>
    <w:rsid w:val="00D84530"/>
    <w:rsid w:val="00D93CFF"/>
    <w:rsid w:val="00DC450B"/>
    <w:rsid w:val="00DE207A"/>
    <w:rsid w:val="00DE375F"/>
    <w:rsid w:val="00E21F20"/>
    <w:rsid w:val="00E3451D"/>
    <w:rsid w:val="00EA5B22"/>
    <w:rsid w:val="00EC4424"/>
    <w:rsid w:val="00ED3386"/>
    <w:rsid w:val="00ED3C07"/>
    <w:rsid w:val="00EF7FE6"/>
    <w:rsid w:val="00F1581E"/>
    <w:rsid w:val="00F230B8"/>
    <w:rsid w:val="00F501AE"/>
    <w:rsid w:val="00F6358E"/>
    <w:rsid w:val="00F7515A"/>
    <w:rsid w:val="00F945A6"/>
    <w:rsid w:val="029B41BB"/>
    <w:rsid w:val="1AF232B6"/>
    <w:rsid w:val="341820B5"/>
    <w:rsid w:val="39403033"/>
    <w:rsid w:val="4C6306BC"/>
    <w:rsid w:val="5A643807"/>
    <w:rsid w:val="5E0231AA"/>
    <w:rsid w:val="72D229E0"/>
    <w:rsid w:val="77EE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locked/>
    <w:uiPriority w:val="99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Header Char"/>
    <w:basedOn w:val="6"/>
    <w:link w:val="3"/>
    <w:semiHidden/>
    <w:locked/>
    <w:uiPriority w:val="99"/>
    <w:rPr>
      <w:sz w:val="18"/>
      <w:szCs w:val="18"/>
    </w:rPr>
  </w:style>
  <w:style w:type="character" w:customStyle="1" w:styleId="9">
    <w:name w:val="Footer Char"/>
    <w:basedOn w:val="6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10</Pages>
  <Words>708</Words>
  <Characters>4037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2020-06-02T01:19:00Z</dcterms:created>
  <dc:creator>Administrator</dc:creator>
  <cp:lastModifiedBy>豪哥</cp:lastModifiedBy>
  <dcterms:modified xsi:type="dcterms:W3CDTF">2020-06-08T07:20:10Z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