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79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考生防疫情况调查表</w:t>
      </w:r>
    </w:p>
    <w:tbl>
      <w:tblPr>
        <w:tblStyle w:val="5"/>
        <w:tblW w:w="906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7"/>
        <w:gridCol w:w="2250"/>
        <w:gridCol w:w="4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697" w:type="dxa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      </w:t>
            </w:r>
          </w:p>
        </w:tc>
        <w:tc>
          <w:tcPr>
            <w:tcW w:w="2250" w:type="dxa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□男□女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  <w:tc>
          <w:tcPr>
            <w:tcW w:w="4113" w:type="dxa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身份证号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家庭现住址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可多选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□无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□哮喘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□糖尿病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□慢性肺部疾病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□慢性阻塞性肺部疾病，□其他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□肿瘤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□肺癌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□慢性肾病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□慢性肝病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二、填表前</w:t>
            </w:r>
            <w:r>
              <w:rPr>
                <w:rFonts w:ascii="黑体" w:hAnsi="黑体" w:eastAsia="黑体" w:cs="黑体"/>
                <w:sz w:val="24"/>
                <w:szCs w:val="24"/>
              </w:rPr>
              <w:t>30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天内是否有以下暴露史或接触史</w:t>
            </w:r>
            <w:r>
              <w:rPr>
                <w:rFonts w:ascii="黑体" w:hAnsi="黑体" w:eastAsia="黑体" w:cs="黑体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是否曾到过或居住在国内高、中风险地区：□旅行史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如有，请填写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省地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市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县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是否有境外或境内疫情严重地区的旅行史或居住史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□旅行史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□居住史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如有，请填写国家或地区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所乘坐交通工具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□火车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□飞机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□轮船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□自驾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□客车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是否接触过来自国内高、中风险地区的发热或有呼吸道症的患者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是否接触来自境外的人员或来自疫情严重地区的人员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ascii="仿宋_GB2312" w:hAnsi="黑体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是否曾有确诊病例或无症状感染者的接触史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>: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是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否</w:t>
            </w:r>
            <w:r>
              <w:rPr>
                <w:rFonts w:ascii="仿宋_GB2312" w:hAnsi="黑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</w:t>
            </w:r>
            <w:r>
              <w:rPr>
                <w:rFonts w:hint="eastAsia" w:ascii="仿宋_GB2312" w:hAnsi="黑体" w:eastAsia="仿宋_GB2312" w:cs="仿宋_GB2312"/>
                <w:sz w:val="24"/>
                <w:szCs w:val="24"/>
              </w:rPr>
              <w:t>不清楚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同一家庭居住的人员是否有上述情况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(1-5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)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的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如有，请详细写明暴露史或接触史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三、身体健康情况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曾经是否被诊断为新冠肺炎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sz w:val="24"/>
                <w:szCs w:val="24"/>
              </w:rPr>
              <w:t>病毒肺炎：□确诊患者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□疑似患者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□无症状感染者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曾经是否做过核酸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/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抗体检测：①核酸：□是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□否；②抗体：□是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如有，写明日期：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检测结果：□阴性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填表前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30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天内是否有以下症状：□发热：最高温度</w:t>
            </w:r>
            <w:r>
              <w:rPr>
                <w:rFonts w:ascii="仿宋_GB2312" w:eastAsia="仿宋_GB2312" w:cs="仿宋_GB2312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□寒颤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□干咳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□咳痰□鼻塞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□流涕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□咽痛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□发热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□头痛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□乏力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□头晕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□肌肉酸痛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□关节酸痛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□气促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□呼吸困难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□胸闷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□胸痛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□结膜充血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□恶心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□呕吐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□腹泻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□腹痛</w:t>
            </w:r>
          </w:p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□其它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□健康，上述症状均无。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060" w:type="dxa"/>
            <w:gridSpan w:val="3"/>
          </w:tcPr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同一家庭居住的人员是否有上述情况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(1-2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条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) :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□是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□否</w:t>
            </w:r>
          </w:p>
          <w:p>
            <w:pPr>
              <w:spacing w:line="4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如有，请详细写明：</w:t>
            </w:r>
          </w:p>
        </w:tc>
      </w:tr>
    </w:tbl>
    <w:p>
      <w:pPr>
        <w:spacing w:line="579" w:lineRule="exact"/>
        <w:rPr>
          <w:rFonts w:ascii="黑体" w:hAnsi="黑体" w:eastAsia="黑体"/>
          <w:sz w:val="32"/>
          <w:szCs w:val="32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BB8"/>
    <w:rsid w:val="0000433B"/>
    <w:rsid w:val="00006429"/>
    <w:rsid w:val="00025D80"/>
    <w:rsid w:val="00027F8F"/>
    <w:rsid w:val="00087D4A"/>
    <w:rsid w:val="000F197C"/>
    <w:rsid w:val="0013514E"/>
    <w:rsid w:val="00137857"/>
    <w:rsid w:val="001410B0"/>
    <w:rsid w:val="001469C8"/>
    <w:rsid w:val="00157E07"/>
    <w:rsid w:val="00163A2B"/>
    <w:rsid w:val="001B37D5"/>
    <w:rsid w:val="001B7496"/>
    <w:rsid w:val="001C0B14"/>
    <w:rsid w:val="001C2807"/>
    <w:rsid w:val="001D29B1"/>
    <w:rsid w:val="001F18C7"/>
    <w:rsid w:val="002234AB"/>
    <w:rsid w:val="00230AA7"/>
    <w:rsid w:val="00231480"/>
    <w:rsid w:val="00247F2C"/>
    <w:rsid w:val="00255708"/>
    <w:rsid w:val="002650EA"/>
    <w:rsid w:val="00282813"/>
    <w:rsid w:val="00285414"/>
    <w:rsid w:val="002A1119"/>
    <w:rsid w:val="002A384A"/>
    <w:rsid w:val="00302E63"/>
    <w:rsid w:val="00314E86"/>
    <w:rsid w:val="00350DC7"/>
    <w:rsid w:val="0035469B"/>
    <w:rsid w:val="00356954"/>
    <w:rsid w:val="00373956"/>
    <w:rsid w:val="00397373"/>
    <w:rsid w:val="00411FFF"/>
    <w:rsid w:val="00433D36"/>
    <w:rsid w:val="00451476"/>
    <w:rsid w:val="00467952"/>
    <w:rsid w:val="00472948"/>
    <w:rsid w:val="004761A1"/>
    <w:rsid w:val="00484A69"/>
    <w:rsid w:val="00490BC6"/>
    <w:rsid w:val="004A156F"/>
    <w:rsid w:val="004A3F26"/>
    <w:rsid w:val="004B53FC"/>
    <w:rsid w:val="004D1038"/>
    <w:rsid w:val="004F4241"/>
    <w:rsid w:val="005301E6"/>
    <w:rsid w:val="00593AC9"/>
    <w:rsid w:val="005A04DB"/>
    <w:rsid w:val="005A4172"/>
    <w:rsid w:val="005A46C8"/>
    <w:rsid w:val="005E111B"/>
    <w:rsid w:val="006333AE"/>
    <w:rsid w:val="006442FC"/>
    <w:rsid w:val="00645471"/>
    <w:rsid w:val="00674EA6"/>
    <w:rsid w:val="006B0ED1"/>
    <w:rsid w:val="006F24AC"/>
    <w:rsid w:val="00716EF7"/>
    <w:rsid w:val="00753124"/>
    <w:rsid w:val="00761794"/>
    <w:rsid w:val="00771B3B"/>
    <w:rsid w:val="00774725"/>
    <w:rsid w:val="007B5107"/>
    <w:rsid w:val="007C5121"/>
    <w:rsid w:val="007E2286"/>
    <w:rsid w:val="007E266F"/>
    <w:rsid w:val="00832AAA"/>
    <w:rsid w:val="00853754"/>
    <w:rsid w:val="00884566"/>
    <w:rsid w:val="008B7D63"/>
    <w:rsid w:val="008E6CA8"/>
    <w:rsid w:val="0093464B"/>
    <w:rsid w:val="0093589F"/>
    <w:rsid w:val="00940780"/>
    <w:rsid w:val="0094176F"/>
    <w:rsid w:val="0095189D"/>
    <w:rsid w:val="00963734"/>
    <w:rsid w:val="009708F6"/>
    <w:rsid w:val="009718AD"/>
    <w:rsid w:val="00986BBF"/>
    <w:rsid w:val="009C05F0"/>
    <w:rsid w:val="009C5453"/>
    <w:rsid w:val="009D0BB8"/>
    <w:rsid w:val="009D3699"/>
    <w:rsid w:val="00A44099"/>
    <w:rsid w:val="00A734BB"/>
    <w:rsid w:val="00A951E6"/>
    <w:rsid w:val="00AA17FA"/>
    <w:rsid w:val="00AA2C63"/>
    <w:rsid w:val="00AA6D8D"/>
    <w:rsid w:val="00AD231D"/>
    <w:rsid w:val="00AD4067"/>
    <w:rsid w:val="00AE2E2C"/>
    <w:rsid w:val="00AF7ED6"/>
    <w:rsid w:val="00B0677D"/>
    <w:rsid w:val="00B1333D"/>
    <w:rsid w:val="00B20809"/>
    <w:rsid w:val="00B2179D"/>
    <w:rsid w:val="00B232DD"/>
    <w:rsid w:val="00B3068F"/>
    <w:rsid w:val="00B31E14"/>
    <w:rsid w:val="00B52CED"/>
    <w:rsid w:val="00B60150"/>
    <w:rsid w:val="00BC5CE0"/>
    <w:rsid w:val="00C04FF5"/>
    <w:rsid w:val="00C05251"/>
    <w:rsid w:val="00C32F80"/>
    <w:rsid w:val="00C643FB"/>
    <w:rsid w:val="00CA1129"/>
    <w:rsid w:val="00CB0429"/>
    <w:rsid w:val="00CD0D25"/>
    <w:rsid w:val="00CE6592"/>
    <w:rsid w:val="00CE6EC5"/>
    <w:rsid w:val="00D146CF"/>
    <w:rsid w:val="00D45F0E"/>
    <w:rsid w:val="00D84530"/>
    <w:rsid w:val="00D93CFF"/>
    <w:rsid w:val="00DC450B"/>
    <w:rsid w:val="00DE207A"/>
    <w:rsid w:val="00DE375F"/>
    <w:rsid w:val="00E21F20"/>
    <w:rsid w:val="00E3451D"/>
    <w:rsid w:val="00EA5B22"/>
    <w:rsid w:val="00EC4424"/>
    <w:rsid w:val="00ED3386"/>
    <w:rsid w:val="00ED3C07"/>
    <w:rsid w:val="00EF7FE6"/>
    <w:rsid w:val="00F1581E"/>
    <w:rsid w:val="00F230B8"/>
    <w:rsid w:val="00F501AE"/>
    <w:rsid w:val="00F6358E"/>
    <w:rsid w:val="00F7515A"/>
    <w:rsid w:val="00F945A6"/>
    <w:rsid w:val="029B41BB"/>
    <w:rsid w:val="090125A3"/>
    <w:rsid w:val="1AF232B6"/>
    <w:rsid w:val="269441E7"/>
    <w:rsid w:val="341820B5"/>
    <w:rsid w:val="39403033"/>
    <w:rsid w:val="4C6306BC"/>
    <w:rsid w:val="5A643807"/>
    <w:rsid w:val="5E0231AA"/>
    <w:rsid w:val="66C55F55"/>
    <w:rsid w:val="72D229E0"/>
    <w:rsid w:val="77EE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locked/>
    <w:uiPriority w:val="99"/>
    <w:pPr>
      <w:widowControl w:val="0"/>
      <w:jc w:val="both"/>
    </w:pPr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99"/>
    <w:pPr>
      <w:ind w:firstLine="420" w:firstLineChars="200"/>
    </w:pPr>
  </w:style>
  <w:style w:type="character" w:customStyle="1" w:styleId="8">
    <w:name w:val="Header Char"/>
    <w:basedOn w:val="4"/>
    <w:link w:val="3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4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10</Pages>
  <Words>708</Words>
  <Characters>4037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2020-06-02T01:19:00Z</dcterms:created>
  <dc:creator>Administrator</dc:creator>
  <cp:lastModifiedBy>牙牙乐</cp:lastModifiedBy>
  <cp:lastPrinted>2020-06-15T04:02:00Z</cp:lastPrinted>
  <dcterms:modified xsi:type="dcterms:W3CDTF">2020-06-24T03:11:04Z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