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B09" w:rsidRDefault="00147B09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</w:p>
    <w:p w:rsidR="00147B09" w:rsidRDefault="00147B09" w:rsidP="005726DA">
      <w:pPr>
        <w:pStyle w:val="BodyTextIndent"/>
        <w:ind w:firstLine="480"/>
      </w:pPr>
    </w:p>
    <w:p w:rsidR="00147B09" w:rsidRDefault="00147B09">
      <w:pPr>
        <w:jc w:val="center"/>
        <w:rPr>
          <w:rFonts w:eastAsia="黑体"/>
          <w:b/>
          <w:spacing w:val="44"/>
          <w:sz w:val="44"/>
        </w:rPr>
      </w:pPr>
    </w:p>
    <w:p w:rsidR="00147B09" w:rsidRDefault="00147B09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spacing w:line="400" w:lineRule="exact"/>
        <w:jc w:val="center"/>
        <w:rPr>
          <w:b/>
          <w:spacing w:val="22"/>
          <w:sz w:val="28"/>
        </w:rPr>
      </w:pPr>
    </w:p>
    <w:p w:rsidR="00147B09" w:rsidRDefault="00147B09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147B09" w:rsidRDefault="00147B09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147B09" w:rsidRDefault="00147B09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147B09" w:rsidRDefault="00147B09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147B09" w:rsidRDefault="00147B09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147B09" w:rsidRDefault="00147B09">
      <w:pPr>
        <w:rPr>
          <w:rFonts w:ascii="宋体"/>
          <w:b/>
          <w:sz w:val="28"/>
        </w:rPr>
      </w:pPr>
    </w:p>
    <w:p w:rsidR="00147B09" w:rsidRDefault="00147B09">
      <w:pPr>
        <w:rPr>
          <w:rFonts w:ascii="宋体"/>
          <w:b/>
          <w:sz w:val="28"/>
        </w:rPr>
      </w:pPr>
    </w:p>
    <w:p w:rsidR="00147B09" w:rsidRDefault="00147B09">
      <w:pPr>
        <w:rPr>
          <w:rFonts w:ascii="宋体"/>
          <w:b/>
          <w:sz w:val="28"/>
        </w:rPr>
      </w:pPr>
    </w:p>
    <w:p w:rsidR="00147B09" w:rsidRDefault="00147B09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147B09" w:rsidRPr="00AB7570">
        <w:tc>
          <w:tcPr>
            <w:tcW w:w="4726" w:type="dxa"/>
            <w:vAlign w:val="bottom"/>
          </w:tcPr>
          <w:p w:rsidR="00147B09" w:rsidRPr="00AB7570" w:rsidRDefault="00147B09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147B09" w:rsidRPr="00AB7570">
        <w:trPr>
          <w:trHeight w:val="633"/>
        </w:trPr>
        <w:tc>
          <w:tcPr>
            <w:tcW w:w="4726" w:type="dxa"/>
            <w:vAlign w:val="bottom"/>
          </w:tcPr>
          <w:p w:rsidR="00147B09" w:rsidRPr="00AB7570" w:rsidRDefault="00147B09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147B09" w:rsidRPr="00AB7570" w:rsidRDefault="00147B09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147B09" w:rsidRDefault="00147B09">
      <w:pPr>
        <w:rPr>
          <w:rFonts w:ascii="宋体"/>
          <w:b/>
          <w:sz w:val="32"/>
          <w:szCs w:val="32"/>
        </w:rPr>
      </w:pPr>
    </w:p>
    <w:p w:rsidR="00147B09" w:rsidRDefault="00147B09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147B09" w:rsidRDefault="00147B09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147B09" w:rsidRDefault="00147B09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t>体检须知</w:t>
      </w:r>
    </w:p>
    <w:p w:rsidR="00147B09" w:rsidRDefault="00147B09" w:rsidP="005726DA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 w:hint="eastAsia"/>
          <w:sz w:val="30"/>
          <w:szCs w:val="30"/>
        </w:rPr>
        <w:t>为了准确反映受检者身体的真实状况，请注意以下事项：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1.</w:t>
      </w:r>
      <w:r w:rsidRPr="005726DA">
        <w:rPr>
          <w:rFonts w:ascii="仿宋" w:eastAsia="仿宋" w:hAnsi="仿宋" w:hint="eastAsia"/>
          <w:sz w:val="30"/>
          <w:szCs w:val="30"/>
        </w:rPr>
        <w:t>均应到指定医院进行体检，其它医疗单位的检查结果一律无效。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2.</w:t>
      </w:r>
      <w:r w:rsidRPr="005726DA">
        <w:rPr>
          <w:rFonts w:ascii="仿宋" w:eastAsia="仿宋" w:hAnsi="仿宋" w:hint="eastAsia"/>
          <w:sz w:val="30"/>
          <w:szCs w:val="30"/>
        </w:rPr>
        <w:t>严禁弄虚作假、冒名顶替；如隐瞒病史影响体检结果的，后果自负。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3.</w:t>
      </w:r>
      <w:r w:rsidRPr="005726DA">
        <w:rPr>
          <w:rFonts w:ascii="仿宋" w:eastAsia="仿宋" w:hAnsi="仿宋" w:hint="eastAsia"/>
          <w:sz w:val="30"/>
          <w:szCs w:val="30"/>
        </w:rPr>
        <w:t>体检表上贴近期二寸免冠照片一张。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pacing w:val="-6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4.</w:t>
      </w:r>
      <w:r w:rsidRPr="005726DA">
        <w:rPr>
          <w:rFonts w:ascii="仿宋" w:eastAsia="仿宋" w:hAnsi="仿宋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5.</w:t>
      </w:r>
      <w:r w:rsidRPr="005726DA">
        <w:rPr>
          <w:rFonts w:ascii="仿宋" w:eastAsia="仿宋" w:hAnsi="仿宋" w:hint="eastAsia"/>
          <w:sz w:val="30"/>
          <w:szCs w:val="30"/>
        </w:rPr>
        <w:t>体检前一天请注意休息，勿熬夜，不要饮酒，避免剧烈运动。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6.</w:t>
      </w:r>
      <w:r w:rsidRPr="005726DA">
        <w:rPr>
          <w:rFonts w:ascii="仿宋" w:eastAsia="仿宋" w:hAnsi="仿宋" w:hint="eastAsia"/>
          <w:sz w:val="30"/>
          <w:szCs w:val="30"/>
        </w:rPr>
        <w:t>体检当天需进行采血、</w:t>
      </w:r>
      <w:r w:rsidRPr="005726DA">
        <w:rPr>
          <w:rFonts w:ascii="仿宋" w:eastAsia="仿宋" w:hAnsi="仿宋"/>
          <w:sz w:val="30"/>
          <w:szCs w:val="30"/>
        </w:rPr>
        <w:t>B</w:t>
      </w:r>
      <w:r w:rsidRPr="005726DA">
        <w:rPr>
          <w:rFonts w:ascii="仿宋" w:eastAsia="仿宋" w:hAnsi="仿宋" w:hint="eastAsia"/>
          <w:sz w:val="30"/>
          <w:szCs w:val="30"/>
        </w:rPr>
        <w:t>超等检查，请在受检前禁食</w:t>
      </w:r>
      <w:r w:rsidRPr="005726DA">
        <w:rPr>
          <w:rFonts w:ascii="仿宋" w:eastAsia="仿宋" w:hAnsi="仿宋"/>
          <w:sz w:val="30"/>
          <w:szCs w:val="30"/>
        </w:rPr>
        <w:t>8-12</w:t>
      </w:r>
      <w:r w:rsidRPr="005726DA">
        <w:rPr>
          <w:rFonts w:ascii="仿宋" w:eastAsia="仿宋" w:hAnsi="仿宋" w:hint="eastAsia"/>
          <w:sz w:val="30"/>
          <w:szCs w:val="30"/>
        </w:rPr>
        <w:t>小时。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7.</w:t>
      </w:r>
      <w:r w:rsidRPr="005726DA">
        <w:rPr>
          <w:rFonts w:ascii="仿宋" w:eastAsia="仿宋" w:hAnsi="仿宋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 w:rsidRPr="005726DA">
        <w:rPr>
          <w:rFonts w:ascii="仿宋" w:eastAsia="仿宋" w:hAnsi="仿宋"/>
          <w:sz w:val="30"/>
          <w:szCs w:val="30"/>
        </w:rPr>
        <w:t>X</w:t>
      </w:r>
      <w:r w:rsidRPr="005726DA">
        <w:rPr>
          <w:rFonts w:ascii="仿宋" w:eastAsia="仿宋" w:hAnsi="仿宋" w:hint="eastAsia"/>
          <w:sz w:val="30"/>
          <w:szCs w:val="30"/>
        </w:rPr>
        <w:t>光检查。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8.</w:t>
      </w:r>
      <w:r w:rsidRPr="005726DA">
        <w:rPr>
          <w:rFonts w:ascii="仿宋" w:eastAsia="仿宋" w:hAnsi="仿宋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9.</w:t>
      </w:r>
      <w:r w:rsidRPr="005726DA">
        <w:rPr>
          <w:rFonts w:ascii="仿宋" w:eastAsia="仿宋" w:hAnsi="仿宋" w:hint="eastAsia"/>
          <w:sz w:val="30"/>
          <w:szCs w:val="30"/>
        </w:rPr>
        <w:t>体检医师可根据实际需要，增加必要的相应检查、检验项目。</w:t>
      </w:r>
    </w:p>
    <w:p w:rsidR="00147B09" w:rsidRPr="005726DA" w:rsidRDefault="00147B09" w:rsidP="005726D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726DA">
        <w:rPr>
          <w:rFonts w:ascii="仿宋" w:eastAsia="仿宋" w:hAnsi="仿宋"/>
          <w:sz w:val="30"/>
          <w:szCs w:val="30"/>
        </w:rPr>
        <w:t>10.</w:t>
      </w:r>
      <w:r w:rsidRPr="005726DA">
        <w:rPr>
          <w:rFonts w:ascii="仿宋" w:eastAsia="仿宋" w:hAnsi="仿宋" w:hint="eastAsia"/>
          <w:sz w:val="30"/>
          <w:szCs w:val="30"/>
        </w:rPr>
        <w:t>如对体检结果有疑义，请按有关规定办理。</w:t>
      </w:r>
    </w:p>
    <w:p w:rsidR="00147B09" w:rsidRPr="005726DA" w:rsidRDefault="00147B09">
      <w:pPr>
        <w:spacing w:line="580" w:lineRule="exact"/>
        <w:rPr>
          <w:rFonts w:ascii="仿宋" w:eastAsia="仿宋" w:hAnsi="仿宋"/>
          <w:sz w:val="30"/>
          <w:szCs w:val="30"/>
        </w:rPr>
      </w:pPr>
    </w:p>
    <w:p w:rsidR="00147B09" w:rsidRDefault="00147B09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147B09" w:rsidRDefault="00147B09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147B09" w:rsidRDefault="00147B09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147B09" w:rsidRPr="00AB7570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t>姓</w:t>
            </w:r>
            <w:r w:rsidRPr="00AB7570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 w:rsidRPr="00AB7570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照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147B09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民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籍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备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D23A0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147B09" w:rsidRPr="00AB7570" w:rsidRDefault="00147B09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147B09" w:rsidRPr="00AB7570" w:rsidRDefault="00147B09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147B09" w:rsidRPr="00AB7570" w:rsidRDefault="00147B09">
            <w:pPr>
              <w:rPr>
                <w:rFonts w:ascii="宋体" w:hAnsi="宋体"/>
                <w:b/>
                <w:szCs w:val="21"/>
              </w:rPr>
            </w:pPr>
          </w:p>
          <w:p w:rsidR="00147B09" w:rsidRPr="00AB7570" w:rsidRDefault="00147B09" w:rsidP="005726DA">
            <w:pPr>
              <w:ind w:firstLineChars="1854" w:firstLine="3909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体检日期：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年</w:t>
            </w:r>
            <w:r w:rsidRPr="00AB7570">
              <w:rPr>
                <w:rFonts w:ascii="宋体" w:hAnsi="宋体"/>
                <w:b/>
                <w:szCs w:val="21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Cs w:val="21"/>
              </w:rPr>
              <w:t>月</w:t>
            </w:r>
            <w:r w:rsidRPr="00AB7570">
              <w:rPr>
                <w:rFonts w:ascii="宋体" w:hAnsi="宋体"/>
                <w:b/>
                <w:szCs w:val="21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147B09" w:rsidRPr="00AB7570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147B09" w:rsidRPr="00AB7570" w:rsidRDefault="00147B09" w:rsidP="005726DA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公斤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147B09" w:rsidRPr="00AB7570" w:rsidRDefault="00147B09" w:rsidP="005726DA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内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心界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147B09" w:rsidRPr="00AB7570" w:rsidRDefault="00147B09">
            <w:pPr>
              <w:spacing w:line="360" w:lineRule="exact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心率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Cs w:val="21"/>
              </w:rPr>
              <w:t>次</w:t>
            </w:r>
            <w:r w:rsidRPr="00AB7570">
              <w:rPr>
                <w:rFonts w:ascii="宋体" w:hAnsi="宋体"/>
                <w:b/>
                <w:szCs w:val="21"/>
              </w:rPr>
              <w:t>/</w:t>
            </w:r>
            <w:r w:rsidRPr="00AB7570">
              <w:rPr>
                <w:rFonts w:ascii="宋体" w:hAnsi="宋体" w:hint="eastAsia"/>
                <w:b/>
                <w:szCs w:val="21"/>
              </w:rPr>
              <w:t>分</w:t>
            </w:r>
            <w:r w:rsidRPr="00AB7570">
              <w:rPr>
                <w:rFonts w:ascii="宋体" w:hAnsi="宋体"/>
                <w:b/>
                <w:szCs w:val="21"/>
              </w:rPr>
              <w:t xml:space="preserve">   </w:t>
            </w:r>
            <w:r w:rsidRPr="00AB7570"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眼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147B09" w:rsidRPr="00AB7570" w:rsidRDefault="00147B09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147B09" w:rsidRPr="00AB7570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</w:tc>
      </w:tr>
    </w:tbl>
    <w:p w:rsidR="00147B09" w:rsidRPr="00BC42A4" w:rsidRDefault="00147B09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147B09" w:rsidRPr="00AB757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147B09" w:rsidRPr="00AB757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147B09" w:rsidRPr="00AB757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病史</w:t>
            </w:r>
            <w:r w:rsidRPr="00AB7570">
              <w:rPr>
                <w:rFonts w:ascii="宋体" w:hAnsi="宋体"/>
                <w:b/>
                <w:sz w:val="24"/>
              </w:rPr>
              <w:t xml:space="preserve">:  </w:t>
            </w:r>
            <w:r w:rsidRPr="00AB7570">
              <w:rPr>
                <w:rFonts w:ascii="宋体" w:hAnsi="宋体" w:hint="eastAsia"/>
                <w:b/>
                <w:sz w:val="24"/>
              </w:rPr>
              <w:t>初潮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周期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绝经年龄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结婚年龄：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 w:val="24"/>
              </w:rPr>
              <w:t>孕</w:t>
            </w:r>
            <w:r w:rsidRPr="00AB7570">
              <w:rPr>
                <w:rFonts w:ascii="宋体" w:hAnsi="宋体"/>
                <w:b/>
                <w:sz w:val="24"/>
              </w:rPr>
              <w:t xml:space="preserve">     </w:t>
            </w:r>
            <w:r w:rsidRPr="00AB7570">
              <w:rPr>
                <w:rFonts w:ascii="宋体" w:hAnsi="宋体" w:hint="eastAsia"/>
                <w:b/>
                <w:sz w:val="24"/>
              </w:rPr>
              <w:t>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 w:val="24"/>
              </w:rPr>
              <w:t>末产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年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难产：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 w:val="24"/>
              </w:rPr>
              <w:t>阴道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宫体：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位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大小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活动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附件：正常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压痛（左右）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  </w:t>
            </w:r>
            <w:r w:rsidRPr="00AB7570">
              <w:rPr>
                <w:rFonts w:ascii="宋体" w:hAnsi="宋体" w:hint="eastAsia"/>
                <w:b/>
                <w:sz w:val="24"/>
              </w:rPr>
              <w:t>增厚（左右）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</w:t>
            </w:r>
            <w:r w:rsidRPr="00AB7570"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刮片：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p w:rsidR="00147B09" w:rsidRPr="00BC42A4" w:rsidRDefault="00147B09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bookmarkStart w:id="0" w:name="_GoBack"/>
            <w:bookmarkEnd w:id="0"/>
            <w:r w:rsidRPr="00AB7570"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腔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147B09" w:rsidRPr="00AB7570" w:rsidTr="00BA531D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AB7570" w:rsidTr="00BA531D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147B09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147B09" w:rsidRPr="00BC42A4" w:rsidRDefault="00147B09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147B09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7B09" w:rsidRPr="00AB7570" w:rsidRDefault="00147B09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147B09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7B09" w:rsidRPr="00AB7570" w:rsidRDefault="00147B09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147B09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7B09" w:rsidRPr="00AB7570" w:rsidRDefault="00147B09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147B09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7B09" w:rsidRPr="00AB7570" w:rsidRDefault="00147B09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147B09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147B09" w:rsidRPr="00AB7570" w:rsidRDefault="00147B09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147B09" w:rsidRPr="00AB7570" w:rsidRDefault="00147B09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147B09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147B09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147B09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147B09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147B09" w:rsidRPr="00AB7570" w:rsidRDefault="00147B09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p w:rsidR="00147B09" w:rsidRPr="00BC42A4" w:rsidRDefault="00147B09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147B09" w:rsidRPr="00AB7570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</w:t>
            </w: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电</w:t>
            </w:r>
          </w:p>
          <w:p w:rsidR="00147B09" w:rsidRPr="00AB7570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 w:rsidP="005726DA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147B09" w:rsidRPr="00AB7570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147B09" w:rsidRPr="00AB7570" w:rsidRDefault="00147B09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胸</w:t>
            </w:r>
          </w:p>
          <w:p w:rsidR="00147B09" w:rsidRPr="00AB7570" w:rsidRDefault="00147B09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部</w:t>
            </w:r>
          </w:p>
          <w:p w:rsidR="00147B09" w:rsidRPr="00AB7570" w:rsidRDefault="00147B09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>X</w:t>
            </w:r>
          </w:p>
          <w:p w:rsidR="00147B09" w:rsidRPr="00AB7570" w:rsidRDefault="00147B09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光</w:t>
            </w:r>
          </w:p>
          <w:p w:rsidR="00147B09" w:rsidRPr="00AB7570" w:rsidRDefault="00147B09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AB7570" w:rsidRDefault="00147B09" w:rsidP="005726DA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147B09" w:rsidRPr="00C32758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147B09" w:rsidRPr="00C32758" w:rsidRDefault="00147B0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腹</w:t>
            </w:r>
          </w:p>
          <w:p w:rsidR="00147B09" w:rsidRPr="00C32758" w:rsidRDefault="00147B0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部</w:t>
            </w:r>
          </w:p>
          <w:p w:rsidR="00147B09" w:rsidRPr="00C32758" w:rsidRDefault="00147B0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>B</w:t>
            </w:r>
          </w:p>
          <w:p w:rsidR="00147B09" w:rsidRPr="00C32758" w:rsidRDefault="00147B0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超</w:t>
            </w:r>
          </w:p>
          <w:p w:rsidR="00147B09" w:rsidRPr="00C32758" w:rsidRDefault="00147B0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147B09" w:rsidRPr="00C32758" w:rsidRDefault="00147B0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  <w:p w:rsidR="00147B09" w:rsidRPr="00C32758" w:rsidRDefault="00147B09" w:rsidP="005726DA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建议：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147B09" w:rsidRPr="00C32758" w:rsidTr="00C04419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体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结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论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及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</w:t>
            </w:r>
          </w:p>
          <w:p w:rsidR="00147B09" w:rsidRPr="00C32758" w:rsidRDefault="00147B0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</w:tr>
      <w:tr w:rsidR="00147B09" w:rsidRPr="00C32758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147B09" w:rsidRPr="00C32758" w:rsidRDefault="00147B09">
            <w:pPr>
              <w:ind w:firstLine="6505"/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ind w:firstLine="6505"/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ind w:firstLine="6505"/>
              <w:rPr>
                <w:rFonts w:ascii="宋体"/>
                <w:b/>
                <w:szCs w:val="21"/>
              </w:rPr>
            </w:pPr>
          </w:p>
          <w:p w:rsidR="00147B09" w:rsidRPr="00C32758" w:rsidRDefault="00147B09">
            <w:pPr>
              <w:ind w:firstLine="4819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</w:t>
            </w:r>
            <w:r w:rsidRPr="00C32758"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147B09" w:rsidRPr="00C32758" w:rsidRDefault="00147B09">
            <w:pPr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147B09" w:rsidRPr="00C32758" w:rsidRDefault="00147B09" w:rsidP="005726DA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主检医师签字：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年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月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147B09" w:rsidRPr="00C32758" w:rsidRDefault="00147B09">
      <w:pPr>
        <w:rPr>
          <w:rFonts w:ascii="宋体" w:cs="楷体_GB2312"/>
          <w:b/>
          <w:szCs w:val="21"/>
        </w:rPr>
      </w:pPr>
      <w:r w:rsidRPr="00C32758">
        <w:rPr>
          <w:rFonts w:ascii="宋体" w:hAnsi="宋体" w:cs="楷体_GB2312" w:hint="eastAsia"/>
          <w:b/>
          <w:szCs w:val="21"/>
        </w:rPr>
        <w:t>注：</w:t>
      </w:r>
      <w:r w:rsidRPr="00C32758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147B09" w:rsidRPr="00C32758" w:rsidRDefault="00147B09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 w:rsidRPr="00C32758">
        <w:rPr>
          <w:rFonts w:ascii="宋体" w:hAnsi="宋体" w:cs="方正小标宋简体" w:hint="eastAsia"/>
          <w:bCs/>
          <w:sz w:val="44"/>
          <w:szCs w:val="44"/>
        </w:rPr>
        <w:t>检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验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项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147B09" w:rsidRPr="00C32758" w:rsidRDefault="00147B09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5"/>
        <w:gridCol w:w="3817"/>
        <w:gridCol w:w="3818"/>
      </w:tblGrid>
      <w:tr w:rsidR="00147B09" w:rsidRPr="00C32758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C32758">
              <w:rPr>
                <w:rFonts w:ascii="宋体" w:hAnsi="宋体"/>
                <w:b/>
                <w:szCs w:val="21"/>
              </w:rPr>
              <w:t>WBC</w:t>
            </w:r>
            <w:r w:rsidRPr="00C32758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血红蛋白（</w:t>
            </w:r>
            <w:r w:rsidRPr="00C32758">
              <w:rPr>
                <w:rFonts w:ascii="宋体" w:hAnsi="宋体"/>
                <w:b/>
                <w:szCs w:val="21"/>
              </w:rPr>
              <w:t>HGB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C32758">
              <w:rPr>
                <w:rFonts w:ascii="宋体" w:hAnsi="宋体"/>
                <w:b/>
                <w:szCs w:val="21"/>
              </w:rPr>
              <w:t>RBC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C32758">
              <w:rPr>
                <w:rFonts w:ascii="宋体" w:hAnsi="宋体"/>
                <w:b/>
                <w:szCs w:val="21"/>
              </w:rPr>
              <w:t>PLT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生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C32758">
              <w:rPr>
                <w:rFonts w:ascii="宋体" w:hAnsi="宋体"/>
                <w:b/>
                <w:szCs w:val="21"/>
              </w:rPr>
              <w:t>ALT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  <w:r w:rsidRPr="00C32758"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尿素氮（</w:t>
            </w:r>
            <w:r w:rsidRPr="00C32758">
              <w:rPr>
                <w:rFonts w:ascii="宋体" w:hAnsi="宋体"/>
                <w:b/>
                <w:szCs w:val="21"/>
              </w:rPr>
              <w:t>BUN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C32758">
              <w:rPr>
                <w:rFonts w:ascii="宋体" w:hAnsi="宋体"/>
                <w:b/>
                <w:szCs w:val="21"/>
              </w:rPr>
              <w:t>AST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肌酐（</w:t>
            </w:r>
            <w:r w:rsidRPr="00C32758">
              <w:rPr>
                <w:rFonts w:ascii="宋体" w:hAnsi="宋体"/>
                <w:b/>
                <w:szCs w:val="21"/>
              </w:rPr>
              <w:t>CR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葡萄糖（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免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C32758">
              <w:rPr>
                <w:rFonts w:ascii="宋体" w:hAnsi="宋体"/>
                <w:b/>
                <w:szCs w:val="21"/>
              </w:rPr>
              <w:t>HIV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C32758">
              <w:rPr>
                <w:rFonts w:ascii="宋体" w:hAnsi="宋体"/>
                <w:b/>
                <w:szCs w:val="21"/>
              </w:rPr>
              <w:t>TPHA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蛋白质（</w:t>
            </w:r>
            <w:r w:rsidRPr="00C32758">
              <w:rPr>
                <w:rFonts w:ascii="宋体" w:hAnsi="宋体"/>
                <w:b/>
                <w:szCs w:val="21"/>
              </w:rPr>
              <w:t>PRO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胆红素（</w:t>
            </w:r>
            <w:r w:rsidRPr="00C32758">
              <w:rPr>
                <w:rFonts w:ascii="宋体" w:hAnsi="宋体"/>
                <w:b/>
                <w:szCs w:val="21"/>
              </w:rPr>
              <w:t>TBIL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尿胆原（</w:t>
            </w:r>
            <w:r w:rsidRPr="00C32758">
              <w:rPr>
                <w:rFonts w:ascii="宋体" w:hAnsi="宋体"/>
                <w:b/>
                <w:szCs w:val="21"/>
              </w:rPr>
              <w:t>URO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比重（</w:t>
            </w:r>
            <w:r w:rsidRPr="00C32758">
              <w:rPr>
                <w:rFonts w:ascii="宋体" w:hAnsi="宋体"/>
                <w:b/>
                <w:szCs w:val="21"/>
              </w:rPr>
              <w:t>SG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红细胞（</w:t>
            </w:r>
            <w:r w:rsidRPr="00C32758">
              <w:rPr>
                <w:rFonts w:ascii="宋体" w:hAnsi="宋体"/>
                <w:b/>
                <w:szCs w:val="21"/>
              </w:rPr>
              <w:t>BLO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酸碱度（</w:t>
            </w:r>
            <w:r w:rsidRPr="00C32758">
              <w:rPr>
                <w:rFonts w:ascii="宋体" w:hAnsi="宋体"/>
                <w:b/>
                <w:szCs w:val="21"/>
              </w:rPr>
              <w:t>PH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白细胞（</w:t>
            </w:r>
            <w:r w:rsidRPr="00C32758">
              <w:rPr>
                <w:rFonts w:ascii="宋体" w:hAnsi="宋体"/>
                <w:b/>
                <w:szCs w:val="21"/>
              </w:rPr>
              <w:t>LEU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47B09" w:rsidRPr="00C32758" w:rsidRDefault="00147B0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47B09" w:rsidRPr="00C32758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147B09" w:rsidRPr="00C32758" w:rsidRDefault="00147B09">
            <w:pPr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147B09" w:rsidRPr="00C32758" w:rsidRDefault="00147B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147B09" w:rsidRPr="00C32758" w:rsidRDefault="00147B09">
      <w:pPr>
        <w:jc w:val="center"/>
        <w:rPr>
          <w:rFonts w:ascii="宋体"/>
        </w:rPr>
      </w:pPr>
    </w:p>
    <w:p w:rsidR="00147B09" w:rsidRPr="00C32758" w:rsidRDefault="00147B09">
      <w:pPr>
        <w:jc w:val="center"/>
        <w:rPr>
          <w:rFonts w:ascii="宋体"/>
        </w:rPr>
      </w:pPr>
    </w:p>
    <w:p w:rsidR="00147B09" w:rsidRPr="00C32758" w:rsidRDefault="00147B09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147B09" w:rsidRPr="00C32758" w:rsidSect="00DA417A">
      <w:footerReference w:type="default" r:id="rId6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B09" w:rsidRDefault="00147B09" w:rsidP="00DA417A">
      <w:r>
        <w:separator/>
      </w:r>
    </w:p>
  </w:endnote>
  <w:endnote w:type="continuationSeparator" w:id="0">
    <w:p w:rsidR="00147B09" w:rsidRDefault="00147B09" w:rsidP="00DA4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B09" w:rsidRDefault="00147B09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12.8pt;margin-top:0;width:2in;height:2in;z-index:251660288;mso-wrap-style:none;mso-position-horizontal:outside;mso-position-horizontal-relative:margin" filled="f" stroked="f" strokeweight=".5pt">
          <v:textbox style="mso-fit-shape-to-text:t" inset="0,0,0,0">
            <w:txbxContent>
              <w:p w:rsidR="00147B09" w:rsidRPr="00AB7570" w:rsidRDefault="00147B09">
                <w:pPr>
                  <w:snapToGrid w:val="0"/>
                  <w:rPr>
                    <w:rFonts w:ascii="宋体" w:cs="宋体"/>
                    <w:sz w:val="24"/>
                  </w:rPr>
                </w:pPr>
                <w:r w:rsidRPr="00AB7570">
                  <w:rPr>
                    <w:rFonts w:ascii="宋体" w:hAnsi="宋体" w:cs="宋体"/>
                    <w:sz w:val="24"/>
                  </w:rPr>
                  <w:fldChar w:fldCharType="begin"/>
                </w:r>
                <w:r w:rsidRPr="00AB7570"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B09" w:rsidRDefault="00147B09" w:rsidP="00DA417A">
      <w:r>
        <w:separator/>
      </w:r>
    </w:p>
  </w:footnote>
  <w:footnote w:type="continuationSeparator" w:id="0">
    <w:p w:rsidR="00147B09" w:rsidRDefault="00147B09" w:rsidP="00DA4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DA1C0A"/>
    <w:rsid w:val="00001BBF"/>
    <w:rsid w:val="00147B09"/>
    <w:rsid w:val="00191BCF"/>
    <w:rsid w:val="002E5ABC"/>
    <w:rsid w:val="0031512C"/>
    <w:rsid w:val="003209DA"/>
    <w:rsid w:val="004219DF"/>
    <w:rsid w:val="005726DA"/>
    <w:rsid w:val="005A21C6"/>
    <w:rsid w:val="00610769"/>
    <w:rsid w:val="00646296"/>
    <w:rsid w:val="006621FF"/>
    <w:rsid w:val="0073100C"/>
    <w:rsid w:val="00740B73"/>
    <w:rsid w:val="00804E6E"/>
    <w:rsid w:val="00887B40"/>
    <w:rsid w:val="009557AE"/>
    <w:rsid w:val="009934CB"/>
    <w:rsid w:val="00AB7570"/>
    <w:rsid w:val="00B307A1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960C0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17A"/>
    <w:pPr>
      <w:widowControl w:val="0"/>
      <w:jc w:val="both"/>
    </w:pPr>
    <w:rPr>
      <w:rFonts w:ascii="Calibri" w:hAnsi="Calibri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A417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1512C"/>
    <w:rPr>
      <w:rFonts w:ascii="Calibri" w:hAnsi="Calibri" w:cs="Times New Roman"/>
      <w:b/>
      <w:sz w:val="32"/>
    </w:rPr>
  </w:style>
  <w:style w:type="paragraph" w:styleId="BodyTextIndent">
    <w:name w:val="Body Text Indent"/>
    <w:basedOn w:val="Normal"/>
    <w:link w:val="BodyTextIndentChar"/>
    <w:uiPriority w:val="99"/>
    <w:rsid w:val="00DA417A"/>
    <w:pPr>
      <w:ind w:firstLineChars="200" w:firstLine="741"/>
      <w:jc w:val="center"/>
    </w:pPr>
    <w:rPr>
      <w:kern w:val="0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1512C"/>
    <w:rPr>
      <w:rFonts w:ascii="Calibri" w:hAnsi="Calibri" w:cs="Times New Roman"/>
      <w:sz w:val="24"/>
    </w:rPr>
  </w:style>
  <w:style w:type="paragraph" w:styleId="Footer">
    <w:name w:val="footer"/>
    <w:basedOn w:val="Normal"/>
    <w:link w:val="FooterChar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1512C"/>
    <w:rPr>
      <w:rFonts w:ascii="Calibri" w:hAnsi="Calibri" w:cs="Times New Roman"/>
      <w:sz w:val="18"/>
    </w:rPr>
  </w:style>
  <w:style w:type="paragraph" w:styleId="Header">
    <w:name w:val="header"/>
    <w:basedOn w:val="Normal"/>
    <w:link w:val="HeaderChar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1512C"/>
    <w:rPr>
      <w:rFonts w:ascii="Calibri" w:hAnsi="Calibri" w:cs="Times New Roman"/>
      <w:sz w:val="18"/>
    </w:rPr>
  </w:style>
  <w:style w:type="character" w:styleId="PageNumber">
    <w:name w:val="page number"/>
    <w:basedOn w:val="DefaultParagraphFont"/>
    <w:uiPriority w:val="99"/>
    <w:rsid w:val="00DA417A"/>
    <w:rPr>
      <w:rFonts w:cs="Times New Roman"/>
    </w:rPr>
  </w:style>
  <w:style w:type="table" w:styleId="TableGrid">
    <w:name w:val="Table Grid"/>
    <w:basedOn w:val="TableNormal"/>
    <w:uiPriority w:val="99"/>
    <w:rsid w:val="00DA417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8</Pages>
  <Words>1090</Words>
  <Characters>6216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subject/>
  <dc:creator>Administrator</dc:creator>
  <cp:keywords/>
  <dc:description/>
  <cp:lastModifiedBy>Microsoft</cp:lastModifiedBy>
  <cp:revision>9</cp:revision>
  <cp:lastPrinted>2018-05-02T10:03:00Z</cp:lastPrinted>
  <dcterms:created xsi:type="dcterms:W3CDTF">2017-12-19T08:51:00Z</dcterms:created>
  <dcterms:modified xsi:type="dcterms:W3CDTF">2021-05-07T02:38:00Z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