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年泉州市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丰泽区公办中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学专项公开招聘新任教师考试，报考招聘岗位：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高中生物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（选填“高中、初中”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、</w:t>
      </w:r>
      <w:bookmarkStart w:id="0" w:name="_GoBack"/>
      <w:bookmarkEnd w:id="0"/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丰泽区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教师工作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71675C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45</Words>
  <Characters>260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2020-09-08T01:46:00Z</dcterms:created>
  <dc:creator>PC</dc:creator>
  <cp:lastModifiedBy>杨文强</cp:lastModifiedBy>
  <dcterms:modified xsi:type="dcterms:W3CDTF">2021-12-10T03:59:43Z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41D39C66831F493F9F5BFBEFD2A3C3CF</vt:lpwstr>
  </property>
</Properties>
</file>