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8C8" w:rsidRDefault="002C78C8">
      <w:pPr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/>
          <w:bCs/>
          <w:sz w:val="28"/>
          <w:szCs w:val="28"/>
        </w:rPr>
        <w:t>3</w:t>
      </w:r>
    </w:p>
    <w:p w:rsidR="002C78C8" w:rsidRDefault="002C78C8">
      <w:pPr>
        <w:spacing w:line="72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相山区教师资格认定现场确认受理单位及联系人一览表</w:t>
      </w:r>
    </w:p>
    <w:tbl>
      <w:tblPr>
        <w:tblpPr w:leftFromText="180" w:rightFromText="180" w:vertAnchor="text" w:horzAnchor="page" w:tblpX="1896" w:tblpY="1507"/>
        <w:tblW w:w="13500" w:type="dxa"/>
        <w:tblLayout w:type="fixed"/>
        <w:tblLook w:val="00A0"/>
      </w:tblPr>
      <w:tblGrid>
        <w:gridCol w:w="2321"/>
        <w:gridCol w:w="1172"/>
        <w:gridCol w:w="1950"/>
        <w:gridCol w:w="7050"/>
        <w:gridCol w:w="1007"/>
      </w:tblGrid>
      <w:tr w:rsidR="002C78C8">
        <w:trPr>
          <w:trHeight w:val="691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现场确认受理单位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公告发布网址（见网站公告栏目）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备</w:t>
            </w:r>
            <w:r>
              <w:rPr>
                <w:rFonts w:ascii="黑体" w:eastAsia="黑体" w:hAnsi="黑体" w:cs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注</w:t>
            </w:r>
          </w:p>
        </w:tc>
      </w:tr>
      <w:tr w:rsidR="002C78C8">
        <w:trPr>
          <w:trHeight w:val="603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相山区教育局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朱从华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</w:t>
            </w:r>
            <w:r>
              <w:rPr>
                <w:rFonts w:ascii="宋体" w:hAnsi="宋体"/>
                <w:sz w:val="24"/>
                <w:szCs w:val="24"/>
              </w:rPr>
              <w:t>2183662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http://www.hbxs.gov.cn/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8C8" w:rsidRDefault="002C78C8"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</w:tbl>
    <w:p w:rsidR="002C78C8" w:rsidRDefault="002C78C8" w:rsidP="002C78C8">
      <w:pPr>
        <w:spacing w:line="480" w:lineRule="exact"/>
        <w:ind w:firstLineChars="200" w:firstLine="3168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根据教师资格认定工作的具体流程进行操作，按照《淮北市</w:t>
      </w:r>
      <w:r>
        <w:rPr>
          <w:rFonts w:ascii="楷体_GB2312" w:eastAsia="楷体_GB2312" w:hAnsi="楷体_GB2312" w:cs="楷体_GB2312"/>
          <w:sz w:val="28"/>
          <w:szCs w:val="28"/>
        </w:rPr>
        <w:t>2022</w:t>
      </w:r>
      <w:r>
        <w:rPr>
          <w:rFonts w:ascii="楷体_GB2312" w:eastAsia="楷体_GB2312" w:hAnsi="楷体_GB2312" w:cs="楷体_GB2312" w:hint="eastAsia"/>
          <w:sz w:val="28"/>
          <w:szCs w:val="28"/>
        </w:rPr>
        <w:t>年下半年教师资格认定公告》要求，现将认定范围对象、认定条件、工作安排等有关事项告知申请人</w:t>
      </w:r>
      <w:bookmarkStart w:id="0" w:name="_GoBack"/>
      <w:bookmarkEnd w:id="0"/>
      <w:r>
        <w:rPr>
          <w:rFonts w:ascii="楷体_GB2312" w:eastAsia="楷体_GB2312" w:hAnsi="楷体_GB2312" w:cs="楷体_GB2312" w:hint="eastAsia"/>
          <w:sz w:val="28"/>
          <w:szCs w:val="28"/>
        </w:rPr>
        <w:t>，确保不发生漏报、错报现象。</w:t>
      </w:r>
    </w:p>
    <w:sectPr w:rsidR="002C78C8" w:rsidSect="000D677F">
      <w:pgSz w:w="16838" w:h="11906" w:orient="landscape"/>
      <w:pgMar w:top="1800" w:right="1440" w:bottom="14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8C8" w:rsidRDefault="002C78C8">
      <w:r>
        <w:separator/>
      </w:r>
    </w:p>
  </w:endnote>
  <w:endnote w:type="continuationSeparator" w:id="0">
    <w:p w:rsidR="002C78C8" w:rsidRDefault="002C78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8C8" w:rsidRDefault="002C78C8">
      <w:r>
        <w:separator/>
      </w:r>
    </w:p>
  </w:footnote>
  <w:footnote w:type="continuationSeparator" w:id="0">
    <w:p w:rsidR="002C78C8" w:rsidRDefault="002C78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GIyMWYzMDc1NzlhNzMzMmJiYWFmY2E1NjU2NTMxM2YifQ=="/>
  </w:docVars>
  <w:rsids>
    <w:rsidRoot w:val="008319AA"/>
    <w:rsid w:val="00056816"/>
    <w:rsid w:val="00096E4C"/>
    <w:rsid w:val="000D677F"/>
    <w:rsid w:val="00157D03"/>
    <w:rsid w:val="001E0C15"/>
    <w:rsid w:val="001E3E2A"/>
    <w:rsid w:val="00295814"/>
    <w:rsid w:val="002C78C8"/>
    <w:rsid w:val="002F1578"/>
    <w:rsid w:val="00315A92"/>
    <w:rsid w:val="003874DD"/>
    <w:rsid w:val="003E663F"/>
    <w:rsid w:val="00413964"/>
    <w:rsid w:val="00414770"/>
    <w:rsid w:val="0059750D"/>
    <w:rsid w:val="006525FD"/>
    <w:rsid w:val="00762480"/>
    <w:rsid w:val="008319AA"/>
    <w:rsid w:val="008B4616"/>
    <w:rsid w:val="008F60A7"/>
    <w:rsid w:val="00A4457C"/>
    <w:rsid w:val="00A91875"/>
    <w:rsid w:val="00AA0593"/>
    <w:rsid w:val="00AB1ECC"/>
    <w:rsid w:val="00AB1FCE"/>
    <w:rsid w:val="00BE7A0D"/>
    <w:rsid w:val="00DB63E5"/>
    <w:rsid w:val="00DF0BEC"/>
    <w:rsid w:val="00E46EF1"/>
    <w:rsid w:val="00E52341"/>
    <w:rsid w:val="00E90D42"/>
    <w:rsid w:val="00F13001"/>
    <w:rsid w:val="01957B97"/>
    <w:rsid w:val="04CD5144"/>
    <w:rsid w:val="0B73524B"/>
    <w:rsid w:val="0DF27F5A"/>
    <w:rsid w:val="10C8725C"/>
    <w:rsid w:val="115C1C19"/>
    <w:rsid w:val="12915830"/>
    <w:rsid w:val="1936545D"/>
    <w:rsid w:val="196D178E"/>
    <w:rsid w:val="198A3570"/>
    <w:rsid w:val="1CA633B0"/>
    <w:rsid w:val="21653BFC"/>
    <w:rsid w:val="233A0587"/>
    <w:rsid w:val="23C35276"/>
    <w:rsid w:val="291314E5"/>
    <w:rsid w:val="29D82A0F"/>
    <w:rsid w:val="2D0C059A"/>
    <w:rsid w:val="2E926A5B"/>
    <w:rsid w:val="3D507A39"/>
    <w:rsid w:val="40BF7C6A"/>
    <w:rsid w:val="44BB530C"/>
    <w:rsid w:val="4710689E"/>
    <w:rsid w:val="47DD0B71"/>
    <w:rsid w:val="4AAA73D7"/>
    <w:rsid w:val="4B315A12"/>
    <w:rsid w:val="4CBD43AB"/>
    <w:rsid w:val="50DC7E49"/>
    <w:rsid w:val="53C92297"/>
    <w:rsid w:val="54CF11AD"/>
    <w:rsid w:val="55A16D53"/>
    <w:rsid w:val="55FE7EEA"/>
    <w:rsid w:val="57012913"/>
    <w:rsid w:val="63743F75"/>
    <w:rsid w:val="63896E0D"/>
    <w:rsid w:val="650878F7"/>
    <w:rsid w:val="653B0C1F"/>
    <w:rsid w:val="65EE7E20"/>
    <w:rsid w:val="66344175"/>
    <w:rsid w:val="6E1A7CB2"/>
    <w:rsid w:val="70166545"/>
    <w:rsid w:val="7021615E"/>
    <w:rsid w:val="72ED04CF"/>
    <w:rsid w:val="778A14B2"/>
    <w:rsid w:val="77E81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77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0D6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D677F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0D6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D677F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1</Pages>
  <Words>30</Words>
  <Characters>177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钱伟</dc:creator>
  <cp:keywords/>
  <dc:description/>
  <cp:lastModifiedBy>Users</cp:lastModifiedBy>
  <cp:revision>4</cp:revision>
  <cp:lastPrinted>2019-04-18T07:45:00Z</cp:lastPrinted>
  <dcterms:created xsi:type="dcterms:W3CDTF">2020-06-28T08:44:00Z</dcterms:created>
  <dcterms:modified xsi:type="dcterms:W3CDTF">2022-10-10T01:39:00Z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0E15B68CF45B4C098CEC5032A95ADEC1</vt:lpwstr>
  </property>
</Properties>
</file>