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黑体简体" w:hAnsi="方正黑体简体" w:eastAsia="方正黑体简体"/>
          <w:sz w:val="36"/>
          <w:szCs w:val="36"/>
        </w:rPr>
      </w:pPr>
      <w:r>
        <w:rPr>
          <w:rFonts w:hint="eastAsia" w:ascii="方正黑体简体" w:hAnsi="方正黑体简体" w:eastAsia="方正黑体简体"/>
          <w:sz w:val="36"/>
          <w:szCs w:val="36"/>
        </w:rPr>
        <w:t>教师岗位招聘应聘报名表</w:t>
      </w:r>
    </w:p>
    <w:p>
      <w:pPr>
        <w:jc w:val="center"/>
        <w:rPr>
          <w:rFonts w:ascii="方正小标宋简体" w:eastAsia="方正小标宋简体"/>
          <w:sz w:val="2"/>
        </w:rPr>
      </w:pP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4"/>
        <w:gridCol w:w="86"/>
        <w:gridCol w:w="850"/>
        <w:gridCol w:w="59"/>
        <w:gridCol w:w="1276"/>
        <w:gridCol w:w="26"/>
        <w:gridCol w:w="1391"/>
        <w:gridCol w:w="284"/>
        <w:gridCol w:w="992"/>
        <w:gridCol w:w="284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姓名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性别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照片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民族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政治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面貌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是否应届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籍贯</w:t>
            </w:r>
          </w:p>
        </w:tc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联系电话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在职教师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ascii="方正仿宋简体" w:hAnsi="方正仿宋简体" w:eastAsia="方正仿宋简体"/>
                <w:sz w:val="24"/>
                <w:szCs w:val="28"/>
              </w:rPr>
              <w:t>工作年限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在职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教师职</w:t>
            </w: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 xml:space="preserve">    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称</w:t>
            </w:r>
          </w:p>
        </w:tc>
        <w:tc>
          <w:tcPr>
            <w:tcW w:w="139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应聘岗位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教师资格证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学科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普通话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等级</w:t>
            </w:r>
          </w:p>
        </w:tc>
        <w:tc>
          <w:tcPr>
            <w:tcW w:w="2747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2" w:type="dxa"/>
            <w:gridSpan w:val="1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毕业学校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毕业时间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是否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双一流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val="en-US" w:eastAsia="zh-CN"/>
              </w:rPr>
              <w:t>本</w:t>
            </w: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科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val="en-US" w:eastAsia="zh-CN"/>
              </w:rPr>
              <w:t>硕士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both"/>
              <w:rPr>
                <w:rFonts w:ascii="方正仿宋简体" w:hAnsi="方正仿宋简体" w:eastAsia="方正仿宋简体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从教经历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曾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获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奖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励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自我评价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备注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</w:tbl>
    <w:p>
      <w:pPr>
        <w:jc w:val="left"/>
        <w:rPr>
          <w:rFonts w:ascii="方正仿宋简体" w:hAnsi="方正仿宋简体" w:eastAsia="方正仿宋简体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8FE44367-2066-4B76-8290-9AA97B028079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2" w:fontKey="{94F37368-0DD3-40F6-AA87-87CB5764244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3" w:fontKey="{C2B5BA82-CA67-455D-8137-9B2CBB50159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55BB0953-AD91-4629-B3B6-9481C8145E9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D3FFAB13-B27D-44B2-A733-9A783995BFA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83866A2B-E9CC-4DDA-96EE-54CE5F6F4FB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DF8B2BA-EC2A-4374-8CCE-EEC6A1B1CF88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C7EDE821-70BF-4C67-8760-817F25420A6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9" w:fontKey="{94019FBF-34E1-4A9F-8908-1595A05723F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0" w:fontKey="{A3130963-7872-42F4-9650-72817ACC73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iwiaGRpZCI6ImYyYmM0Y2Q4ODgyMTJmZDM1Y2M2MTcyMzAxMGIyY2NiIiwidXNlckNvdW50IjoyfQ=="/>
  </w:docVars>
  <w:rsids>
    <w:rsidRoot w:val="754A6042"/>
    <w:rsid w:val="00017905"/>
    <w:rsid w:val="000266D4"/>
    <w:rsid w:val="00065459"/>
    <w:rsid w:val="00125F9B"/>
    <w:rsid w:val="0013625B"/>
    <w:rsid w:val="00145EF6"/>
    <w:rsid w:val="00174267"/>
    <w:rsid w:val="00271D69"/>
    <w:rsid w:val="002F6203"/>
    <w:rsid w:val="00317DDD"/>
    <w:rsid w:val="003373C0"/>
    <w:rsid w:val="00342669"/>
    <w:rsid w:val="00344404"/>
    <w:rsid w:val="00354940"/>
    <w:rsid w:val="003658D2"/>
    <w:rsid w:val="0038037A"/>
    <w:rsid w:val="003E60BF"/>
    <w:rsid w:val="00464F63"/>
    <w:rsid w:val="00503F09"/>
    <w:rsid w:val="00571360"/>
    <w:rsid w:val="0058003E"/>
    <w:rsid w:val="00583391"/>
    <w:rsid w:val="005878D5"/>
    <w:rsid w:val="005B5873"/>
    <w:rsid w:val="005C23AF"/>
    <w:rsid w:val="005E63B7"/>
    <w:rsid w:val="006501CE"/>
    <w:rsid w:val="00653130"/>
    <w:rsid w:val="006E3F3D"/>
    <w:rsid w:val="006F783A"/>
    <w:rsid w:val="0070331C"/>
    <w:rsid w:val="0072709B"/>
    <w:rsid w:val="007330AC"/>
    <w:rsid w:val="007A3C40"/>
    <w:rsid w:val="007B3952"/>
    <w:rsid w:val="007D63E1"/>
    <w:rsid w:val="00844885"/>
    <w:rsid w:val="008E12CA"/>
    <w:rsid w:val="00932358"/>
    <w:rsid w:val="009440AF"/>
    <w:rsid w:val="009C5CA3"/>
    <w:rsid w:val="009C5D5F"/>
    <w:rsid w:val="009C67BB"/>
    <w:rsid w:val="009D0187"/>
    <w:rsid w:val="009D5038"/>
    <w:rsid w:val="009E051B"/>
    <w:rsid w:val="00A105CE"/>
    <w:rsid w:val="00A35C25"/>
    <w:rsid w:val="00A5210D"/>
    <w:rsid w:val="00AC665F"/>
    <w:rsid w:val="00AF214A"/>
    <w:rsid w:val="00B0737C"/>
    <w:rsid w:val="00B218BD"/>
    <w:rsid w:val="00B25FB5"/>
    <w:rsid w:val="00B5456F"/>
    <w:rsid w:val="00B55B24"/>
    <w:rsid w:val="00B63192"/>
    <w:rsid w:val="00BA2EF8"/>
    <w:rsid w:val="00BC0566"/>
    <w:rsid w:val="00BD1D2A"/>
    <w:rsid w:val="00C86222"/>
    <w:rsid w:val="00CD0F09"/>
    <w:rsid w:val="00CD1427"/>
    <w:rsid w:val="00CD5FD7"/>
    <w:rsid w:val="00D31FF9"/>
    <w:rsid w:val="00D3477D"/>
    <w:rsid w:val="00D74614"/>
    <w:rsid w:val="00D920E2"/>
    <w:rsid w:val="00E63ECB"/>
    <w:rsid w:val="00EB3D89"/>
    <w:rsid w:val="00EE65B6"/>
    <w:rsid w:val="00F2120D"/>
    <w:rsid w:val="00F53754"/>
    <w:rsid w:val="00F53B91"/>
    <w:rsid w:val="00FB54F5"/>
    <w:rsid w:val="295F7351"/>
    <w:rsid w:val="310C06E9"/>
    <w:rsid w:val="754A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8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8518;&#27721;&#22478;\AppData\Roaming\kingsoft\office6\templates\download\adb1671b-5303-4d45-82d3-7b88c3e43921\&#25945;&#24072;&#23703;&#20301;&#25307;&#32856;&#24212;&#32856;&#25253;&#21517;&#34920;&#27169;&#26495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A9C8E-CD23-4D24-ACDB-9B086B2191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教师岗位招聘应聘报名表模板.docx</Template>
  <Pages>2</Pages>
  <Words>145</Words>
  <Characters>145</Characters>
  <Lines>1</Lines>
  <Paragraphs>1</Paragraphs>
  <TotalTime>81</TotalTime>
  <ScaleCrop>false</ScaleCrop>
  <LinksUpToDate>false</LinksUpToDate>
  <CharactersWithSpaces>151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2023-01-03T06:26:00Z</dcterms:created>
  <dc:creator>TC君</dc:creator>
  <cp:lastModifiedBy>TC君</cp:lastModifiedBy>
  <dcterms:modified xsi:type="dcterms:W3CDTF">2023-01-03T07:09:53Z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TemplateUUID">
    <vt:lpwstr>v1.0_mb_DPEG8EunUkC4TF2Pcx9yDg==</vt:lpwstr>
  </property>
  <property fmtid="{D5CDD505-2E9C-101B-9397-08002B2CF9AE}" pid="4" name="ICV">
    <vt:lpwstr>9FAD127E0A21444AA1E32EDF58B31C6D</vt:lpwstr>
  </property>
</Properties>
</file>