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12"/>
        <w:gridCol w:w="259"/>
        <w:gridCol w:w="182"/>
        <w:gridCol w:w="575"/>
        <w:gridCol w:w="397"/>
        <w:gridCol w:w="1260"/>
        <w:gridCol w:w="365"/>
        <w:gridCol w:w="578"/>
        <w:gridCol w:w="384"/>
        <w:gridCol w:w="919"/>
        <w:gridCol w:w="85"/>
        <w:gridCol w:w="924"/>
        <w:gridCol w:w="435"/>
        <w:gridCol w:w="1153"/>
      </w:tblGrid>
      <w:tr w:rsidR="00624668" w:rsidRPr="00EF1E3C" w:rsidTr="00A637E9">
        <w:tc>
          <w:tcPr>
            <w:tcW w:w="5000" w:type="pct"/>
            <w:gridSpan w:val="14"/>
            <w:tcBorders>
              <w:top w:val="nil"/>
              <w:left w:val="nil"/>
              <w:right w:val="nil"/>
            </w:tcBorders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32"/>
                <w:szCs w:val="32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32"/>
                <w:szCs w:val="32"/>
              </w:rPr>
              <w:t>个人简历</w:t>
            </w:r>
          </w:p>
        </w:tc>
      </w:tr>
      <w:tr w:rsidR="00624668" w:rsidRPr="00EF1E3C" w:rsidTr="00014291">
        <w:trPr>
          <w:trHeight w:val="397"/>
        </w:trPr>
        <w:tc>
          <w:tcPr>
            <w:tcW w:w="744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pct"/>
            <w:gridSpan w:val="10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vMerge w:val="restar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相</w:t>
            </w:r>
          </w:p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片</w:t>
            </w:r>
          </w:p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（请务必贴）</w:t>
            </w:r>
          </w:p>
        </w:tc>
      </w:tr>
      <w:tr w:rsidR="00624668" w:rsidRPr="00EF1E3C" w:rsidTr="00014291">
        <w:trPr>
          <w:trHeight w:val="397"/>
        </w:trPr>
        <w:tc>
          <w:tcPr>
            <w:tcW w:w="4068" w:type="pct"/>
            <w:gridSpan w:val="1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基本情况</w:t>
            </w:r>
          </w:p>
        </w:tc>
        <w:tc>
          <w:tcPr>
            <w:tcW w:w="932" w:type="pct"/>
            <w:gridSpan w:val="2"/>
            <w:vMerge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014291">
        <w:trPr>
          <w:trHeight w:val="397"/>
        </w:trPr>
        <w:tc>
          <w:tcPr>
            <w:tcW w:w="744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7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553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64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592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vMerge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014291">
        <w:trPr>
          <w:trHeight w:val="397"/>
        </w:trPr>
        <w:tc>
          <w:tcPr>
            <w:tcW w:w="744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67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553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64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592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vMerge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014291">
        <w:trPr>
          <w:trHeight w:val="397"/>
        </w:trPr>
        <w:tc>
          <w:tcPr>
            <w:tcW w:w="744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现有职称</w:t>
            </w:r>
          </w:p>
        </w:tc>
        <w:tc>
          <w:tcPr>
            <w:tcW w:w="67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39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553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64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592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932" w:type="pct"/>
            <w:gridSpan w:val="2"/>
            <w:vMerge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39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教育背景（请按时间、毕业院校、专业，层次高低顺序填写）</w:t>
            </w:r>
          </w:p>
        </w:tc>
      </w:tr>
      <w:tr w:rsidR="00624668" w:rsidRPr="00EF1E3C" w:rsidTr="00014291">
        <w:trPr>
          <w:trHeight w:val="405"/>
        </w:trPr>
        <w:tc>
          <w:tcPr>
            <w:tcW w:w="593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入学时间</w:t>
            </w:r>
          </w:p>
        </w:tc>
        <w:tc>
          <w:tcPr>
            <w:tcW w:w="595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186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1103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专业</w:t>
            </w:r>
          </w:p>
        </w:tc>
        <w:tc>
          <w:tcPr>
            <w:tcW w:w="84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学历</w:t>
            </w:r>
            <w:r w:rsidRPr="00C40D71">
              <w:rPr>
                <w:rFonts w:ascii="仿宋_GB2312" w:eastAsia="仿宋_GB2312" w:hAnsi="Times New Roman" w:cs="仿宋_GB2312"/>
                <w:sz w:val="24"/>
                <w:szCs w:val="24"/>
              </w:rPr>
              <w:t>/</w:t>
            </w: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学位</w:t>
            </w:r>
          </w:p>
        </w:tc>
        <w:tc>
          <w:tcPr>
            <w:tcW w:w="677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sz w:val="24"/>
                <w:szCs w:val="24"/>
              </w:rPr>
              <w:t>是否全日制</w:t>
            </w:r>
          </w:p>
        </w:tc>
      </w:tr>
      <w:tr w:rsidR="00624668" w:rsidRPr="00EF1E3C" w:rsidTr="00014291">
        <w:trPr>
          <w:trHeight w:val="405"/>
        </w:trPr>
        <w:tc>
          <w:tcPr>
            <w:tcW w:w="593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95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6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014291">
        <w:trPr>
          <w:trHeight w:val="405"/>
        </w:trPr>
        <w:tc>
          <w:tcPr>
            <w:tcW w:w="593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95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6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014291">
        <w:trPr>
          <w:trHeight w:val="405"/>
        </w:trPr>
        <w:tc>
          <w:tcPr>
            <w:tcW w:w="593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95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6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014291">
        <w:trPr>
          <w:trHeight w:val="405"/>
        </w:trPr>
        <w:tc>
          <w:tcPr>
            <w:tcW w:w="593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95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86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1103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847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677" w:type="pct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39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624668">
            <w:pPr>
              <w:ind w:firstLineChars="1600" w:firstLine="31680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联系方式</w:t>
            </w:r>
          </w:p>
        </w:tc>
      </w:tr>
      <w:tr w:rsidR="00624668" w:rsidRPr="00EF1E3C" w:rsidTr="00014291">
        <w:trPr>
          <w:trHeight w:val="397"/>
        </w:trPr>
        <w:tc>
          <w:tcPr>
            <w:tcW w:w="851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联系地址</w:t>
            </w:r>
          </w:p>
        </w:tc>
        <w:tc>
          <w:tcPr>
            <w:tcW w:w="2087" w:type="pct"/>
            <w:gridSpan w:val="6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89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仿宋_GB2312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/>
                <w:b/>
                <w:bCs/>
                <w:sz w:val="24"/>
                <w:szCs w:val="24"/>
              </w:rPr>
              <w:t>QQ</w:t>
            </w:r>
          </w:p>
        </w:tc>
        <w:tc>
          <w:tcPr>
            <w:tcW w:w="1474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014291">
        <w:trPr>
          <w:trHeight w:val="397"/>
        </w:trPr>
        <w:tc>
          <w:tcPr>
            <w:tcW w:w="851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087" w:type="pct"/>
            <w:gridSpan w:val="6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589" w:type="pct"/>
            <w:gridSpan w:val="2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邮箱</w:t>
            </w:r>
          </w:p>
        </w:tc>
        <w:tc>
          <w:tcPr>
            <w:tcW w:w="1474" w:type="pct"/>
            <w:gridSpan w:val="3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39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目前学历所学主干课程</w:t>
            </w:r>
          </w:p>
        </w:tc>
      </w:tr>
      <w:tr w:rsidR="00624668" w:rsidRPr="00EF1E3C" w:rsidTr="00A637E9">
        <w:trPr>
          <w:trHeight w:val="2210"/>
        </w:trPr>
        <w:tc>
          <w:tcPr>
            <w:tcW w:w="5000" w:type="pct"/>
            <w:gridSpan w:val="14"/>
          </w:tcPr>
          <w:p w:rsidR="00624668" w:rsidRPr="00C40D71" w:rsidRDefault="00624668" w:rsidP="00624668">
            <w:pPr>
              <w:ind w:firstLineChars="294" w:firstLine="316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39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在校期间获得的奖励</w:t>
            </w:r>
          </w:p>
        </w:tc>
      </w:tr>
      <w:tr w:rsidR="00624668" w:rsidRPr="00EF1E3C" w:rsidTr="00A637E9">
        <w:trPr>
          <w:trHeight w:val="1903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624668">
            <w:pPr>
              <w:ind w:firstLineChars="200" w:firstLine="316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39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在校期间参与的社会实践</w:t>
            </w:r>
          </w:p>
        </w:tc>
      </w:tr>
      <w:tr w:rsidR="00624668" w:rsidRPr="00EF1E3C" w:rsidTr="00A637E9">
        <w:trPr>
          <w:trHeight w:val="146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624668" w:rsidRPr="00C40D71" w:rsidRDefault="00624668" w:rsidP="00624668">
            <w:pPr>
              <w:ind w:firstLineChars="1100" w:firstLine="316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39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发表的论文论著情况</w:t>
            </w:r>
          </w:p>
        </w:tc>
      </w:tr>
      <w:tr w:rsidR="00624668" w:rsidRPr="00EF1E3C" w:rsidTr="00A637E9">
        <w:trPr>
          <w:trHeight w:val="2066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397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毕业后工作情况（包括获奖情况）</w:t>
            </w:r>
          </w:p>
        </w:tc>
      </w:tr>
      <w:tr w:rsidR="00624668" w:rsidRPr="00EF1E3C" w:rsidTr="00A637E9">
        <w:trPr>
          <w:trHeight w:val="2173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462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自我评价</w:t>
            </w:r>
          </w:p>
        </w:tc>
      </w:tr>
      <w:tr w:rsidR="00624668" w:rsidRPr="00EF1E3C" w:rsidTr="00A637E9">
        <w:trPr>
          <w:trHeight w:val="2173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624668">
            <w:pPr>
              <w:ind w:firstLineChars="200" w:firstLine="31680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624668" w:rsidRPr="00EF1E3C" w:rsidTr="00A637E9">
        <w:trPr>
          <w:trHeight w:val="455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b/>
                <w:bCs/>
                <w:sz w:val="24"/>
                <w:szCs w:val="24"/>
              </w:rPr>
            </w:pPr>
            <w:r w:rsidRPr="00C40D71">
              <w:rPr>
                <w:rFonts w:ascii="仿宋_GB2312" w:eastAsia="仿宋_GB2312" w:hAnsi="Times New Roman" w:cs="仿宋_GB2312" w:hint="eastAsia"/>
                <w:b/>
                <w:bCs/>
                <w:sz w:val="24"/>
                <w:szCs w:val="24"/>
              </w:rPr>
              <w:t>补充说明</w:t>
            </w:r>
          </w:p>
        </w:tc>
      </w:tr>
      <w:tr w:rsidR="00624668" w:rsidRPr="00EF1E3C" w:rsidTr="00A637E9">
        <w:trPr>
          <w:trHeight w:val="2641"/>
        </w:trPr>
        <w:tc>
          <w:tcPr>
            <w:tcW w:w="5000" w:type="pct"/>
            <w:gridSpan w:val="14"/>
            <w:vAlign w:val="center"/>
          </w:tcPr>
          <w:p w:rsidR="00624668" w:rsidRPr="00C40D71" w:rsidRDefault="00624668" w:rsidP="00C40D71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</w:tbl>
    <w:p w:rsidR="00624668" w:rsidRPr="00C40D71" w:rsidRDefault="00624668" w:rsidP="00C40D71">
      <w:pPr>
        <w:rPr>
          <w:rFonts w:ascii="Times New Roman" w:hAnsi="Times New Roman" w:cs="Times New Roman"/>
        </w:rPr>
      </w:pPr>
    </w:p>
    <w:p w:rsidR="00624668" w:rsidRDefault="00624668">
      <w:pPr>
        <w:rPr>
          <w:rFonts w:cs="Times New Roman"/>
        </w:rPr>
      </w:pPr>
      <w:bookmarkStart w:id="0" w:name="_GoBack"/>
      <w:bookmarkEnd w:id="0"/>
    </w:p>
    <w:sectPr w:rsidR="00624668" w:rsidSect="000D6F30">
      <w:footerReference w:type="default" r:id="rId6"/>
      <w:headerReference w:type="first" r:id="rId7"/>
      <w:pgSz w:w="11906" w:h="16838"/>
      <w:pgMar w:top="1134" w:right="1797" w:bottom="567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4668" w:rsidRDefault="00624668" w:rsidP="00294DF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624668" w:rsidRDefault="00624668" w:rsidP="00294DF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668" w:rsidRDefault="00624668">
    <w:pPr>
      <w:pStyle w:val="Footer"/>
      <w:jc w:val="center"/>
    </w:pPr>
    <w:fldSimple w:instr="PAGE   \* MERGEFORMAT">
      <w:r w:rsidRPr="00014291">
        <w:rPr>
          <w:noProof/>
          <w:lang w:val="zh-CN"/>
        </w:rPr>
        <w:t>2</w:t>
      </w:r>
    </w:fldSimple>
  </w:p>
  <w:p w:rsidR="00624668" w:rsidRDefault="0062466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4668" w:rsidRDefault="00624668" w:rsidP="00294DF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624668" w:rsidRDefault="00624668" w:rsidP="00294DF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668" w:rsidRDefault="00624668" w:rsidP="00E44A18">
    <w:pPr>
      <w:pStyle w:val="Header"/>
      <w:pBdr>
        <w:bottom w:val="none" w:sz="0" w:space="0" w:color="auto"/>
      </w:pBdr>
      <w:jc w:val="right"/>
      <w:rPr>
        <w:rFonts w:cs="Times New Roman"/>
      </w:rPr>
    </w:pPr>
    <w:r w:rsidRPr="004A6903">
      <w:rPr>
        <w:rFonts w:cs="Times New Roman"/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6" type="#_x0000_t75" alt="logo" style="width:70.5pt;height:20.25pt;visibility:visible">
          <v:imagedata r:id="rId1" o:title="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40D71"/>
    <w:rsid w:val="00014291"/>
    <w:rsid w:val="000D6F30"/>
    <w:rsid w:val="00284704"/>
    <w:rsid w:val="00294DF5"/>
    <w:rsid w:val="00386AF1"/>
    <w:rsid w:val="004A6903"/>
    <w:rsid w:val="004D090F"/>
    <w:rsid w:val="00545788"/>
    <w:rsid w:val="005C057A"/>
    <w:rsid w:val="005F5FA0"/>
    <w:rsid w:val="00624668"/>
    <w:rsid w:val="00824DD8"/>
    <w:rsid w:val="00A637E9"/>
    <w:rsid w:val="00AC2757"/>
    <w:rsid w:val="00B40E87"/>
    <w:rsid w:val="00C40D71"/>
    <w:rsid w:val="00DA5CC2"/>
    <w:rsid w:val="00E44A18"/>
    <w:rsid w:val="00EF1E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4DF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40D71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40D71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0D6F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D6F30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0D6F3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D6F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2</Pages>
  <Words>43</Words>
  <Characters>248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GT16E04</cp:lastModifiedBy>
  <cp:revision>5</cp:revision>
  <dcterms:created xsi:type="dcterms:W3CDTF">2019-10-15T06:35:00Z</dcterms:created>
  <dcterms:modified xsi:type="dcterms:W3CDTF">2021-10-21T01:41:00Z</dcterms:modified>
</cp:coreProperties>
</file>