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松溪县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wNWFjYzFlNDJkZWEzOGY4MTFkZTQwOGEyZDA4MTM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9758F5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124</Words>
  <Characters>124</Characters>
  <Lines>0</Lines>
  <Paragraphs>0</Paragraphs>
  <TotalTime>1</TotalTime>
  <ScaleCrop>false</ScaleCrop>
  <LinksUpToDate>false</LinksUpToDate>
  <CharactersWithSpaces>290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范美英</cp:lastModifiedBy>
  <cp:lastPrinted>2018-05-02T10:03:00Z</cp:lastPrinted>
  <dcterms:modified xsi:type="dcterms:W3CDTF">2023-05-08T07:25:19Z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85BA822145694B2B928E496589A7D05B_12</vt:lpwstr>
  </property>
</Properties>
</file>