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60" w:lineRule="exact"/>
        <w:jc w:val="both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pStyle w:val="4"/>
        <w:widowControl/>
        <w:spacing w:beforeAutospacing="0" w:afterAutospacing="0" w:line="560" w:lineRule="exact"/>
        <w:jc w:val="both"/>
        <w:rPr>
          <w:rFonts w:ascii="黑体" w:hAnsi="黑体" w:eastAsia="黑体" w:cs="黑体"/>
          <w:sz w:val="32"/>
          <w:szCs w:val="32"/>
        </w:rPr>
      </w:pPr>
    </w:p>
    <w:p>
      <w:pPr>
        <w:spacing w:afterLines="50" w:line="560" w:lineRule="exact"/>
        <w:ind w:left="3080" w:hanging="3080" w:hangingChars="700"/>
        <w:jc w:val="both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年湘东区教师招聘入闱面试资格审查人员名单</w:t>
      </w:r>
    </w:p>
    <w:p>
      <w:pPr>
        <w:jc w:val="center"/>
        <w:rPr>
          <w:rFonts w:ascii="方正小标宋简体" w:hAnsi="方正小标宋简体" w:eastAsia="方正小标宋简体" w:cs="方正小标宋简体"/>
          <w:kern w:val="0"/>
          <w:szCs w:val="21"/>
        </w:rPr>
      </w:pPr>
    </w:p>
    <w:tbl>
      <w:tblPr>
        <w:tblStyle w:val="5"/>
        <w:tblW w:w="828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0"/>
        <w:gridCol w:w="2520"/>
        <w:gridCol w:w="2160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职位代码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招聘单位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岗位名称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卢凌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黄怡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朱庆鹏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300170304011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思想政治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叶佳琦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300170304011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思想政治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张婷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300170304011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思想政治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黄雨欣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300170304011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思想政治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漆婷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王礼萍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黄艺舟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贺玲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彭芳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殷凤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吴霞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杨楷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刘望成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肖秋香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吴旗勇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周平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周子贤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杨仔嫣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樊祥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刘圻坤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邬鑫怡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刘颖婷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吴承刚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300170311015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彭童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300170301010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杨婉霞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300170301010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左琳娜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300170301010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王欣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朱杨丽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尹桂强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曾斯怡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张雪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邱晓珍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王欢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赖佳凤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贺丽蓉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萍乡市湘东区普通高中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易紫怡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300170308012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历史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温雅佳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300170308012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历史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何家豪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300170308012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历史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孙生华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刘伊莎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干喜涛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300170309016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萍乡市麻山中学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高中</w:t>
            </w:r>
            <w:r>
              <w:rPr>
                <w:rFonts w:ascii="宋体" w:cs="宋体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sz w:val="18"/>
                <w:szCs w:val="18"/>
              </w:rPr>
              <w:t>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赵颖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360313210001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萍乡市湘东区普通初中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易冰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360313210001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萍乡市湘东区普通初中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李鑫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360313210001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萍乡市湘东区普通初中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张文霞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360313211002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萍乡市湘东区普通初中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朱海龙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360313211002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萍乡市湘东区普通初中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曾任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360313211002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萍乡市湘东区普通初中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张思益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360313211002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萍乡市湘东区普通初中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初中物理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王毅</w:t>
            </w:r>
          </w:p>
        </w:tc>
      </w:tr>
    </w:tbl>
    <w:p>
      <w:pPr>
        <w:widowControl/>
        <w:spacing w:before="150" w:after="150" w:line="560" w:lineRule="exact"/>
        <w:ind w:right="800"/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xOGU1NmU1MzYwOGJhYTljZGVkOTJkOWYzMmRkNjAifQ=="/>
  </w:docVars>
  <w:rsids>
    <w:rsidRoot w:val="38E129B6"/>
    <w:rsid w:val="000471B5"/>
    <w:rsid w:val="000B4F14"/>
    <w:rsid w:val="001163E3"/>
    <w:rsid w:val="00236496"/>
    <w:rsid w:val="00264069"/>
    <w:rsid w:val="002D53F4"/>
    <w:rsid w:val="00310EB8"/>
    <w:rsid w:val="004046AA"/>
    <w:rsid w:val="004524B5"/>
    <w:rsid w:val="004C009D"/>
    <w:rsid w:val="005067B0"/>
    <w:rsid w:val="00513108"/>
    <w:rsid w:val="0055046D"/>
    <w:rsid w:val="00577B9B"/>
    <w:rsid w:val="005A543F"/>
    <w:rsid w:val="005B5419"/>
    <w:rsid w:val="005C0790"/>
    <w:rsid w:val="00686CF2"/>
    <w:rsid w:val="006F5C0F"/>
    <w:rsid w:val="00733714"/>
    <w:rsid w:val="007427DF"/>
    <w:rsid w:val="007C27BF"/>
    <w:rsid w:val="007F2E5C"/>
    <w:rsid w:val="00853A61"/>
    <w:rsid w:val="008D2B43"/>
    <w:rsid w:val="008D5C87"/>
    <w:rsid w:val="009D3158"/>
    <w:rsid w:val="009E4E94"/>
    <w:rsid w:val="00A43FB6"/>
    <w:rsid w:val="00A51D9A"/>
    <w:rsid w:val="00A60957"/>
    <w:rsid w:val="00A73277"/>
    <w:rsid w:val="00AC5D1F"/>
    <w:rsid w:val="00AE0C03"/>
    <w:rsid w:val="00AF577D"/>
    <w:rsid w:val="00B710F6"/>
    <w:rsid w:val="00BD4A9F"/>
    <w:rsid w:val="00BD4F9B"/>
    <w:rsid w:val="00BD7E1C"/>
    <w:rsid w:val="00C44175"/>
    <w:rsid w:val="00C568B7"/>
    <w:rsid w:val="00C67D5E"/>
    <w:rsid w:val="00D51554"/>
    <w:rsid w:val="00E77AE0"/>
    <w:rsid w:val="00EF4829"/>
    <w:rsid w:val="00F21C12"/>
    <w:rsid w:val="00F25913"/>
    <w:rsid w:val="00F62863"/>
    <w:rsid w:val="02217B78"/>
    <w:rsid w:val="03926551"/>
    <w:rsid w:val="06242663"/>
    <w:rsid w:val="09127EC7"/>
    <w:rsid w:val="0E4711FC"/>
    <w:rsid w:val="18BD15D9"/>
    <w:rsid w:val="195C672F"/>
    <w:rsid w:val="1CAA42DF"/>
    <w:rsid w:val="2BC35C74"/>
    <w:rsid w:val="2F827A07"/>
    <w:rsid w:val="322C3CB1"/>
    <w:rsid w:val="38E129B6"/>
    <w:rsid w:val="3E5F0F6A"/>
    <w:rsid w:val="448654A3"/>
    <w:rsid w:val="4B573EF5"/>
    <w:rsid w:val="54C7322A"/>
    <w:rsid w:val="579A7643"/>
    <w:rsid w:val="5BD7637C"/>
    <w:rsid w:val="62351216"/>
    <w:rsid w:val="6784366C"/>
    <w:rsid w:val="68DB1949"/>
    <w:rsid w:val="69245A02"/>
    <w:rsid w:val="7436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Footer Char"/>
    <w:basedOn w:val="6"/>
    <w:link w:val="2"/>
    <w:autoRedefine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8">
    <w:name w:val="Header Char"/>
    <w:basedOn w:val="6"/>
    <w:link w:val="3"/>
    <w:autoRedefine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975</Words>
  <Characters>1581</Characters>
  <Lines>0</Lines>
  <Paragraphs>0</Paragraphs>
  <TotalTime>7</TotalTime>
  <ScaleCrop>false</ScaleCrop>
  <LinksUpToDate>false</LinksUpToDate>
  <CharactersWithSpaces>1581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2023-05-12T02:14:00Z</dcterms:created>
  <dc:creator>文档存本地丢失不负责</dc:creator>
  <cp:lastModifiedBy>philips</cp:lastModifiedBy>
  <dcterms:modified xsi:type="dcterms:W3CDTF">2024-06-12T08:54:05Z</dcterms:modified>
  <dc:title>2023年萍乡市湘东区教育局教师招聘资格审查公告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75C3C51FBC1544C9A685EBC9A681A97D_13</vt:lpwstr>
  </property>
</Properties>
</file>