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9CFB3">
      <w:pPr>
        <w:spacing w:afterLines="50" w:line="660" w:lineRule="exact"/>
        <w:jc w:val="center"/>
        <w:rPr>
          <w:rFonts w:hint="eastAsia" w:ascii="方正小标宋简体" w:hAnsi="宋体" w:eastAsia="方正小标宋简体" w:cs="方正小标宋简体"/>
          <w:kern w:val="0"/>
          <w:sz w:val="40"/>
          <w:szCs w:val="40"/>
          <w:lang w:eastAsia="zh-CN"/>
        </w:rPr>
      </w:pPr>
      <w:r>
        <w:rPr>
          <w:rFonts w:hint="eastAsia" w:ascii="方正小标宋简体" w:hAnsi="宋体" w:eastAsia="方正小标宋简体" w:cs="方正小标宋简体"/>
          <w:kern w:val="0"/>
          <w:sz w:val="40"/>
          <w:szCs w:val="40"/>
        </w:rPr>
        <w:t>娄底经济技术开发区</w:t>
      </w:r>
      <w:r>
        <w:rPr>
          <w:rFonts w:ascii="方正小标宋简体" w:hAnsi="???????" w:eastAsia="方正小标宋简体" w:cs="方正小标宋简体"/>
          <w:kern w:val="0"/>
          <w:sz w:val="40"/>
          <w:szCs w:val="40"/>
        </w:rPr>
        <w:t>2024</w:t>
      </w:r>
      <w:r>
        <w:rPr>
          <w:rFonts w:hint="eastAsia" w:ascii="方正小标宋简体" w:hAnsi="宋体" w:eastAsia="方正小标宋简体" w:cs="方正小标宋简体"/>
          <w:kern w:val="0"/>
          <w:sz w:val="40"/>
          <w:szCs w:val="40"/>
        </w:rPr>
        <w:t>年公开引进骨干教师</w:t>
      </w:r>
    </w:p>
    <w:p w14:paraId="296BA50B">
      <w:pPr>
        <w:spacing w:afterLines="50" w:line="660" w:lineRule="exact"/>
        <w:jc w:val="center"/>
        <w:rPr>
          <w:rFonts w:ascii="方正小标宋简体" w:hAnsi="仿宋" w:eastAsia="方正小标宋简体" w:cs="Times New Roman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0"/>
          <w:sz w:val="40"/>
          <w:szCs w:val="40"/>
        </w:rPr>
        <w:t>现场资格审查人员名单</w:t>
      </w:r>
    </w:p>
    <w:tbl>
      <w:tblPr>
        <w:tblStyle w:val="12"/>
        <w:tblW w:w="948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695"/>
        <w:gridCol w:w="2070"/>
        <w:gridCol w:w="1920"/>
        <w:gridCol w:w="1253"/>
        <w:gridCol w:w="847"/>
        <w:gridCol w:w="1275"/>
        <w:gridCol w:w="812"/>
      </w:tblGrid>
      <w:tr w14:paraId="51C2BE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C1765">
            <w:pPr>
              <w:widowControl/>
              <w:jc w:val="center"/>
              <w:textAlignment w:val="center"/>
              <w:rPr>
                <w:rFonts w:ascii="宋体" w:cs="Times New Roman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 w14:paraId="08CE3B92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</w:t>
            </w:r>
          </w:p>
          <w:p w14:paraId="19E0A3C0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代码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 w14:paraId="2C7CA1E0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 w14:paraId="7F633AA7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noWrap/>
            <w:vAlign w:val="center"/>
          </w:tcPr>
          <w:p w14:paraId="73660F6A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总分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 w14:paraId="60713769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</w:t>
            </w:r>
          </w:p>
          <w:p w14:paraId="24113F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排名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2E1C3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是否入围现</w:t>
            </w:r>
          </w:p>
          <w:p w14:paraId="59AE1BD9">
            <w:pPr>
              <w:widowControl/>
              <w:jc w:val="center"/>
              <w:textAlignment w:val="center"/>
              <w:rPr>
                <w:rFonts w:ascii="宋体" w:cs="Times New Roman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场资格审查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E5FB7A">
            <w:pPr>
              <w:widowControl/>
              <w:jc w:val="center"/>
              <w:textAlignment w:val="center"/>
              <w:rPr>
                <w:rFonts w:ascii="宋体" w:cs="Times New Roman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</w:tr>
      <w:tr w14:paraId="22FE2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C532D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9405C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354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6D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24071010204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3D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85.50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36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9FED7E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B35A3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6A16F4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A2B2C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EFC4D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F56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099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24071010209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F3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8D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3AD4BA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64436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7BECF7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A5B36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D88AD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5F4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4F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24071010208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07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81.50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9C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41BDFF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A2E98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0E4FC7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49A56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1B7B0F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A4F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AB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24071020102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F3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80.75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2F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D2A66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E52D0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4D26A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8745E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B7137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7D2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8D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24071020101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36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78.75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C6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E02DAB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9F905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21838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FBC3B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947C8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684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DB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24071020109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38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75.75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C8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7E009F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2BA66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591D4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25A38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F576B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FB6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B5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24072010213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81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3BC4F">
            <w:pPr>
              <w:jc w:val="center"/>
              <w:rPr>
                <w:rFonts w:hint="eastAsia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36AB0C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321CD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77325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416D2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3F594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DAE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1C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24072010212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C6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87038">
            <w:pPr>
              <w:jc w:val="center"/>
              <w:rPr>
                <w:rFonts w:hint="eastAsia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4C9705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85175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0D53CF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16FAA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C51CA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F68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57F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24072020115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DB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87.75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FB25A">
            <w:pPr>
              <w:jc w:val="center"/>
              <w:rPr>
                <w:rFonts w:hint="eastAsia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9ACB60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2C5D1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416A5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6890F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F55E3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04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49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24072020118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EA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85.25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79474">
            <w:pPr>
              <w:jc w:val="center"/>
              <w:rPr>
                <w:rFonts w:hint="eastAsia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BBF466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C454D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41AED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1E0E2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52DCD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ABE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11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24072020116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D8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8B6C4">
            <w:pPr>
              <w:jc w:val="center"/>
              <w:rPr>
                <w:rFonts w:hint="eastAsia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8809C3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08D9B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0920C2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70C5A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076D8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AE3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DC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24072030214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8E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6FA31">
            <w:pPr>
              <w:jc w:val="center"/>
              <w:rPr>
                <w:rFonts w:hint="eastAsia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689B89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78F63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784475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65160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2323C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8C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E9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24072030216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81C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45DBB0">
            <w:pPr>
              <w:jc w:val="center"/>
              <w:rPr>
                <w:rFonts w:hint="eastAsia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D59FAF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C82CB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4CA977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6EDA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C5D77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34D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29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24072030215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C3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71.50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87286">
            <w:pPr>
              <w:jc w:val="center"/>
              <w:rPr>
                <w:rFonts w:hint="eastAsia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E0E55B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0B782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1C884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FF9E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A0AB1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E1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DE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24072040217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0E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89.50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A11A0">
            <w:pPr>
              <w:jc w:val="center"/>
              <w:rPr>
                <w:rFonts w:hint="eastAsia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8D31F6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DA735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4D40E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CCEB5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FE5D7A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8F9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09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24072040219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52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896A1">
            <w:pPr>
              <w:jc w:val="center"/>
              <w:rPr>
                <w:rFonts w:hint="eastAsia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C8328D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84430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  <w:tr w14:paraId="539C3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5E5BA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B6783">
            <w:pPr>
              <w:jc w:val="center"/>
              <w:rPr>
                <w:rFonts w:hint="default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B4F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04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24072040218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C3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sz w:val="22"/>
                <w:szCs w:val="22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C2829">
            <w:pPr>
              <w:jc w:val="center"/>
              <w:rPr>
                <w:rFonts w:hint="eastAsia" w:ascii="宋体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C9C946"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BA547">
            <w:pPr>
              <w:jc w:val="center"/>
              <w:rPr>
                <w:rFonts w:ascii="宋体" w:cs="Times New Roman"/>
                <w:sz w:val="20"/>
                <w:szCs w:val="20"/>
              </w:rPr>
            </w:pPr>
          </w:p>
        </w:tc>
      </w:tr>
    </w:tbl>
    <w:p w14:paraId="313BB83B">
      <w:pPr>
        <w:pStyle w:val="2"/>
        <w:rPr>
          <w:rFonts w:cs="Times New Roman"/>
        </w:rPr>
      </w:pPr>
    </w:p>
    <w:sectPr>
      <w:headerReference r:id="rId3" w:type="default"/>
      <w:footerReference r:id="rId4" w:type="default"/>
      <w:pgSz w:w="11906" w:h="16838"/>
      <w:pgMar w:top="1531" w:right="1304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707FCF">
    <w:pPr>
      <w:pStyle w:val="7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C2F088">
                          <w:pPr>
                            <w:pStyle w:val="7"/>
                            <w:rPr>
                              <w:rFonts w:ascii="宋体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4</w: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5C2F088">
                    <w:pPr>
                      <w:pStyle w:val="7"/>
                      <w:rPr>
                        <w:rFonts w:ascii="宋体" w:cs="Times New Roman"/>
                        <w:sz w:val="24"/>
                        <w:szCs w:val="24"/>
                      </w:rPr>
                    </w:pP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4</w: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1E0ABE">
    <w:pPr>
      <w:pStyle w:val="8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mirrorMargins w:val="1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jOGFhMThhY2ViZGEwMDc0ODNjNzk3MmU3MTgzNmQifQ=="/>
  </w:docVars>
  <w:rsids>
    <w:rsidRoot w:val="001325C1"/>
    <w:rsid w:val="00001892"/>
    <w:rsid w:val="00015DFC"/>
    <w:rsid w:val="000175E6"/>
    <w:rsid w:val="000240D1"/>
    <w:rsid w:val="0003225A"/>
    <w:rsid w:val="000535B7"/>
    <w:rsid w:val="000637CC"/>
    <w:rsid w:val="00077F76"/>
    <w:rsid w:val="00094CB6"/>
    <w:rsid w:val="00097E81"/>
    <w:rsid w:val="000B242E"/>
    <w:rsid w:val="000B3DC9"/>
    <w:rsid w:val="000B6B3B"/>
    <w:rsid w:val="000B7B6E"/>
    <w:rsid w:val="000F28E7"/>
    <w:rsid w:val="00111232"/>
    <w:rsid w:val="00114573"/>
    <w:rsid w:val="001274F7"/>
    <w:rsid w:val="001325C1"/>
    <w:rsid w:val="00136592"/>
    <w:rsid w:val="0014487D"/>
    <w:rsid w:val="00167CE7"/>
    <w:rsid w:val="001945F2"/>
    <w:rsid w:val="0019486C"/>
    <w:rsid w:val="001A2946"/>
    <w:rsid w:val="0020559D"/>
    <w:rsid w:val="00221EF9"/>
    <w:rsid w:val="002428BE"/>
    <w:rsid w:val="0028786C"/>
    <w:rsid w:val="0029736E"/>
    <w:rsid w:val="002A6C3B"/>
    <w:rsid w:val="002D6755"/>
    <w:rsid w:val="00341DC2"/>
    <w:rsid w:val="0039455F"/>
    <w:rsid w:val="003A43EA"/>
    <w:rsid w:val="003C7B57"/>
    <w:rsid w:val="003D6552"/>
    <w:rsid w:val="003D69F8"/>
    <w:rsid w:val="003F5B13"/>
    <w:rsid w:val="00402175"/>
    <w:rsid w:val="0040586C"/>
    <w:rsid w:val="004709E3"/>
    <w:rsid w:val="00484D95"/>
    <w:rsid w:val="004D6B7F"/>
    <w:rsid w:val="00534CAB"/>
    <w:rsid w:val="00574C73"/>
    <w:rsid w:val="005B0176"/>
    <w:rsid w:val="005B4FF2"/>
    <w:rsid w:val="005C1AF1"/>
    <w:rsid w:val="005C4809"/>
    <w:rsid w:val="005F6538"/>
    <w:rsid w:val="00603080"/>
    <w:rsid w:val="0061293A"/>
    <w:rsid w:val="00617608"/>
    <w:rsid w:val="00646CCB"/>
    <w:rsid w:val="00653C65"/>
    <w:rsid w:val="00663140"/>
    <w:rsid w:val="006647BB"/>
    <w:rsid w:val="00672BDD"/>
    <w:rsid w:val="006A3BAA"/>
    <w:rsid w:val="006A4D3F"/>
    <w:rsid w:val="006F423B"/>
    <w:rsid w:val="00714055"/>
    <w:rsid w:val="00720F03"/>
    <w:rsid w:val="00724EE6"/>
    <w:rsid w:val="007349FA"/>
    <w:rsid w:val="00753674"/>
    <w:rsid w:val="007A1234"/>
    <w:rsid w:val="007E6D72"/>
    <w:rsid w:val="00821E48"/>
    <w:rsid w:val="00831F85"/>
    <w:rsid w:val="008A1136"/>
    <w:rsid w:val="008B4BFD"/>
    <w:rsid w:val="008F5C17"/>
    <w:rsid w:val="009132B2"/>
    <w:rsid w:val="009162AA"/>
    <w:rsid w:val="00924E36"/>
    <w:rsid w:val="00956EF5"/>
    <w:rsid w:val="00965102"/>
    <w:rsid w:val="009966DD"/>
    <w:rsid w:val="009D3296"/>
    <w:rsid w:val="00A11DA1"/>
    <w:rsid w:val="00A30AAC"/>
    <w:rsid w:val="00A340BD"/>
    <w:rsid w:val="00A60C9D"/>
    <w:rsid w:val="00A6221B"/>
    <w:rsid w:val="00A628D8"/>
    <w:rsid w:val="00A90FEC"/>
    <w:rsid w:val="00AB2E5E"/>
    <w:rsid w:val="00AC4FCB"/>
    <w:rsid w:val="00B373D8"/>
    <w:rsid w:val="00B5304E"/>
    <w:rsid w:val="00B60041"/>
    <w:rsid w:val="00BA71DC"/>
    <w:rsid w:val="00BB2BFD"/>
    <w:rsid w:val="00BE47FC"/>
    <w:rsid w:val="00C359C0"/>
    <w:rsid w:val="00C41CD8"/>
    <w:rsid w:val="00C62768"/>
    <w:rsid w:val="00C63912"/>
    <w:rsid w:val="00C83D85"/>
    <w:rsid w:val="00C844B5"/>
    <w:rsid w:val="00C864BF"/>
    <w:rsid w:val="00C86FD5"/>
    <w:rsid w:val="00C971CF"/>
    <w:rsid w:val="00CA3CD6"/>
    <w:rsid w:val="00CA5B8D"/>
    <w:rsid w:val="00CC0685"/>
    <w:rsid w:val="00CF74A3"/>
    <w:rsid w:val="00D22B6F"/>
    <w:rsid w:val="00D42336"/>
    <w:rsid w:val="00D579D5"/>
    <w:rsid w:val="00D63CDA"/>
    <w:rsid w:val="00DD147F"/>
    <w:rsid w:val="00DD3822"/>
    <w:rsid w:val="00DD7727"/>
    <w:rsid w:val="00E11928"/>
    <w:rsid w:val="00E254F6"/>
    <w:rsid w:val="00E568E9"/>
    <w:rsid w:val="00E76F93"/>
    <w:rsid w:val="00E85E28"/>
    <w:rsid w:val="00EC4D03"/>
    <w:rsid w:val="00EE0A4A"/>
    <w:rsid w:val="00F144FD"/>
    <w:rsid w:val="00F40568"/>
    <w:rsid w:val="00F41A6E"/>
    <w:rsid w:val="00F7037F"/>
    <w:rsid w:val="00F8030D"/>
    <w:rsid w:val="00F938B3"/>
    <w:rsid w:val="03D079BA"/>
    <w:rsid w:val="03FB3CB8"/>
    <w:rsid w:val="0A2166A1"/>
    <w:rsid w:val="0A757335"/>
    <w:rsid w:val="0AF017B6"/>
    <w:rsid w:val="0B453C40"/>
    <w:rsid w:val="0FB41705"/>
    <w:rsid w:val="130D5306"/>
    <w:rsid w:val="13B10A95"/>
    <w:rsid w:val="16D11843"/>
    <w:rsid w:val="180E5834"/>
    <w:rsid w:val="198409EB"/>
    <w:rsid w:val="19F12520"/>
    <w:rsid w:val="1A5A3A5F"/>
    <w:rsid w:val="1B7A51FD"/>
    <w:rsid w:val="1D107588"/>
    <w:rsid w:val="1F7C18CF"/>
    <w:rsid w:val="2164668B"/>
    <w:rsid w:val="223429EB"/>
    <w:rsid w:val="23AE698A"/>
    <w:rsid w:val="258912F2"/>
    <w:rsid w:val="25D80104"/>
    <w:rsid w:val="2AAF0E6B"/>
    <w:rsid w:val="2C5B4705"/>
    <w:rsid w:val="2F77273B"/>
    <w:rsid w:val="2FA905F2"/>
    <w:rsid w:val="34D03CBF"/>
    <w:rsid w:val="38DB1F8D"/>
    <w:rsid w:val="3C775656"/>
    <w:rsid w:val="3CB25566"/>
    <w:rsid w:val="3DFD29A6"/>
    <w:rsid w:val="3F235055"/>
    <w:rsid w:val="41CA60B0"/>
    <w:rsid w:val="4564326E"/>
    <w:rsid w:val="478B7764"/>
    <w:rsid w:val="491278F4"/>
    <w:rsid w:val="49422508"/>
    <w:rsid w:val="49496A9F"/>
    <w:rsid w:val="4A8F4985"/>
    <w:rsid w:val="4CAB44AA"/>
    <w:rsid w:val="4E8E569D"/>
    <w:rsid w:val="50060110"/>
    <w:rsid w:val="50D6330E"/>
    <w:rsid w:val="53582700"/>
    <w:rsid w:val="583848AE"/>
    <w:rsid w:val="60C22E24"/>
    <w:rsid w:val="6586671F"/>
    <w:rsid w:val="65C403F8"/>
    <w:rsid w:val="660C0479"/>
    <w:rsid w:val="6658767B"/>
    <w:rsid w:val="66E75E1D"/>
    <w:rsid w:val="6B912AB5"/>
    <w:rsid w:val="6C2947E2"/>
    <w:rsid w:val="717D37AA"/>
    <w:rsid w:val="721D233F"/>
    <w:rsid w:val="73276747"/>
    <w:rsid w:val="73353A6C"/>
    <w:rsid w:val="76785786"/>
    <w:rsid w:val="771B691A"/>
    <w:rsid w:val="78796079"/>
    <w:rsid w:val="78963455"/>
    <w:rsid w:val="78E6301C"/>
    <w:rsid w:val="798F45AF"/>
    <w:rsid w:val="7EF80E6C"/>
    <w:rsid w:val="7FA5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nhideWhenUsed="0" w:uiPriority="99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qFormat="1" w:unhideWhenUsed="0" w:uiPriority="99" w:name="toc 5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9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paragraph" w:styleId="4">
    <w:name w:val="heading 4"/>
    <w:basedOn w:val="1"/>
    <w:next w:val="1"/>
    <w:link w:val="16"/>
    <w:autoRedefine/>
    <w:qFormat/>
    <w:uiPriority w:val="99"/>
    <w:pPr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14">
    <w:name w:val="Default Paragraph Font"/>
    <w:semiHidden/>
    <w:qFormat/>
    <w:uiPriority w:val="99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4"/>
    <w:basedOn w:val="1"/>
    <w:next w:val="1"/>
    <w:autoRedefine/>
    <w:qFormat/>
    <w:uiPriority w:val="99"/>
    <w:pPr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styleId="5">
    <w:name w:val="Body Text"/>
    <w:basedOn w:val="1"/>
    <w:link w:val="17"/>
    <w:autoRedefine/>
    <w:qFormat/>
    <w:uiPriority w:val="99"/>
    <w:rPr>
      <w:rFonts w:ascii="宋体" w:hAnsi="宋体" w:cs="宋体"/>
      <w:sz w:val="32"/>
      <w:szCs w:val="32"/>
    </w:rPr>
  </w:style>
  <w:style w:type="paragraph" w:styleId="6">
    <w:name w:val="toc 5"/>
    <w:basedOn w:val="1"/>
    <w:next w:val="1"/>
    <w:autoRedefine/>
    <w:semiHidden/>
    <w:qFormat/>
    <w:uiPriority w:val="99"/>
    <w:pPr>
      <w:ind w:left="1680" w:leftChars="800"/>
    </w:pPr>
  </w:style>
  <w:style w:type="paragraph" w:styleId="7">
    <w:name w:val="footer"/>
    <w:basedOn w:val="1"/>
    <w:link w:val="1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semiHidden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10">
    <w:name w:val="Body Text First Indent"/>
    <w:basedOn w:val="5"/>
    <w:next w:val="11"/>
    <w:link w:val="20"/>
    <w:autoRedefine/>
    <w:qFormat/>
    <w:uiPriority w:val="99"/>
    <w:pPr>
      <w:ind w:firstLine="664"/>
    </w:pPr>
  </w:style>
  <w:style w:type="paragraph" w:customStyle="1" w:styleId="11">
    <w:name w:val="_Style 3"/>
    <w:next w:val="1"/>
    <w:autoRedefine/>
    <w:qFormat/>
    <w:uiPriority w:val="99"/>
    <w:pPr>
      <w:wordWrap w:val="0"/>
    </w:pPr>
    <w:rPr>
      <w:rFonts w:ascii="Times New Roman" w:hAnsi="Times New Roman" w:eastAsia="宋体" w:cs="Times New Roman"/>
      <w:kern w:val="0"/>
      <w:sz w:val="32"/>
      <w:szCs w:val="32"/>
      <w:lang w:val="en-US" w:eastAsia="zh-CN" w:bidi="ar-SA"/>
    </w:rPr>
  </w:style>
  <w:style w:type="table" w:styleId="13">
    <w:name w:val="Table Grid"/>
    <w:basedOn w:val="12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Heading 1 Char"/>
    <w:basedOn w:val="14"/>
    <w:link w:val="3"/>
    <w:qFormat/>
    <w:uiPriority w:val="9"/>
    <w:rPr>
      <w:rFonts w:ascii="Calibri" w:hAnsi="Calibri" w:cs="Calibri"/>
      <w:b/>
      <w:bCs/>
      <w:kern w:val="44"/>
      <w:sz w:val="44"/>
      <w:szCs w:val="44"/>
    </w:rPr>
  </w:style>
  <w:style w:type="character" w:customStyle="1" w:styleId="16">
    <w:name w:val="Heading 4 Char"/>
    <w:basedOn w:val="14"/>
    <w:link w:val="4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7">
    <w:name w:val="Body Text Char"/>
    <w:basedOn w:val="14"/>
    <w:link w:val="5"/>
    <w:semiHidden/>
    <w:qFormat/>
    <w:uiPriority w:val="99"/>
    <w:rPr>
      <w:rFonts w:ascii="Calibri" w:hAnsi="Calibri" w:cs="Calibri"/>
      <w:szCs w:val="21"/>
    </w:rPr>
  </w:style>
  <w:style w:type="character" w:customStyle="1" w:styleId="18">
    <w:name w:val="Footer Char"/>
    <w:basedOn w:val="14"/>
    <w:link w:val="7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19">
    <w:name w:val="Header Char"/>
    <w:basedOn w:val="14"/>
    <w:link w:val="8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20">
    <w:name w:val="Body Text First Indent Char"/>
    <w:basedOn w:val="17"/>
    <w:link w:val="10"/>
    <w:semiHidden/>
    <w:qFormat/>
    <w:uiPriority w:val="99"/>
  </w:style>
  <w:style w:type="character" w:customStyle="1" w:styleId="21">
    <w:name w:val="NormalCharacter"/>
    <w:semiHidden/>
    <w:qFormat/>
    <w:uiPriority w:val="99"/>
  </w:style>
  <w:style w:type="paragraph" w:styleId="2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MS</Company>
  <Pages>1</Pages>
  <Words>1377</Words>
  <Characters>1698</Characters>
  <Lines>0</Lines>
  <Paragraphs>0</Paragraphs>
  <TotalTime>53</TotalTime>
  <ScaleCrop>false</ScaleCrop>
  <LinksUpToDate>false</LinksUpToDate>
  <CharactersWithSpaces>1720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2022-04-10T08:20:00Z</dcterms:created>
  <dc:creator>李述文</dc:creator>
  <cp:lastModifiedBy>NTKO</cp:lastModifiedBy>
  <cp:lastPrinted>2024-07-29T09:11:00Z</cp:lastPrinted>
  <dcterms:modified xsi:type="dcterms:W3CDTF">2024-07-30T07:36:22Z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10EE0AE76F2D4A1EACD11DFC8F3291C3_13</vt:lpwstr>
  </property>
</Properties>
</file>