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9"/>
        <w:tblW w:w="87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826"/>
        <w:gridCol w:w="2895"/>
        <w:gridCol w:w="2273"/>
        <w:gridCol w:w="1164"/>
        <w:gridCol w:w="956"/>
      </w:tblGrid>
      <w:tr w14:paraId="5C42B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73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CF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娄底经济技术开发区2024年公开引进骨干教师</w:t>
            </w:r>
          </w:p>
          <w:p w14:paraId="74F6F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入围面试人员名单</w:t>
            </w:r>
          </w:p>
        </w:tc>
      </w:tr>
      <w:tr w14:paraId="70527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7C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 w14:paraId="362CC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  <w:p w14:paraId="53ED2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 w14:paraId="35FD1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 w14:paraId="6CE66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F8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是否入围面试名单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32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0BD17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2E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448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101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23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E3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24071010204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C1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069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94D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49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8D4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101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AF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77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24071010209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1A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A75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65E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72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1B5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101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7F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CA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2407101020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24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818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A2E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CA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FB4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102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DB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7C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24071020102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6D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250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67C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F9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61D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102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0C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1C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24071020101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58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A31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496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EA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F68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102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E0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D9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24071020109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82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370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101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67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D0A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B6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F6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24072010213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BE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D13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5B2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59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116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202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73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BF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24072020115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64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0FA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2DBE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A5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F10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202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39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80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24072020118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CC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726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F16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BA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D6C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202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2D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91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24072020116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33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7D9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9CB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B3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013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203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FA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E1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24072030214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C5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457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E18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18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3C7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203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14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1A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24072030216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90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34C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C27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7B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2A4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203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04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D6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24072030215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04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77D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2EB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AD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AC3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204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A2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61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24072040217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9E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F0F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D76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71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273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204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03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D7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24072040219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0B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D0A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1D4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A6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F63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cs="Times New Roman"/>
                <w:sz w:val="22"/>
                <w:szCs w:val="22"/>
                <w:lang w:val="en-US" w:eastAsia="zh-CN"/>
              </w:rPr>
              <w:t>204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43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DA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24072040218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1E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A4B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6014F28B">
      <w:pPr>
        <w:rPr>
          <w:rFonts w:hint="eastAsia"/>
        </w:rPr>
      </w:pPr>
    </w:p>
    <w:sectPr>
      <w:footerReference r:id="rId3" w:type="default"/>
      <w:pgSz w:w="11906" w:h="16838"/>
      <w:pgMar w:top="1701" w:right="1474" w:bottom="1701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2D14C9">
    <w:pPr>
      <w:pStyle w:val="13"/>
      <w:framePr w:wrap="auto" w:vAnchor="text" w:hAnchor="margin" w:xAlign="outside" w:y="1"/>
      <w:rPr>
        <w:rStyle w:val="22"/>
        <w:rFonts w:ascii="宋体" w:cs="Times New Roman"/>
        <w:sz w:val="24"/>
        <w:szCs w:val="24"/>
      </w:rPr>
    </w:pPr>
    <w:r>
      <w:rPr>
        <w:rStyle w:val="22"/>
        <w:rFonts w:ascii="宋体" w:hAnsi="宋体" w:cs="宋体"/>
        <w:sz w:val="24"/>
        <w:szCs w:val="24"/>
      </w:rPr>
      <w:fldChar w:fldCharType="begin"/>
    </w:r>
    <w:r>
      <w:rPr>
        <w:rStyle w:val="22"/>
        <w:rFonts w:ascii="宋体" w:hAnsi="宋体" w:cs="宋体"/>
        <w:sz w:val="24"/>
        <w:szCs w:val="24"/>
      </w:rPr>
      <w:instrText xml:space="preserve">PAGE  </w:instrText>
    </w:r>
    <w:r>
      <w:rPr>
        <w:rStyle w:val="22"/>
        <w:rFonts w:ascii="宋体" w:hAnsi="宋体" w:cs="宋体"/>
        <w:sz w:val="24"/>
        <w:szCs w:val="24"/>
      </w:rPr>
      <w:fldChar w:fldCharType="separate"/>
    </w:r>
    <w:r>
      <w:rPr>
        <w:rStyle w:val="22"/>
        <w:rFonts w:ascii="宋体" w:hAnsi="宋体" w:cs="宋体"/>
        <w:sz w:val="24"/>
        <w:szCs w:val="24"/>
      </w:rPr>
      <w:t>- 8 -</w:t>
    </w:r>
    <w:r>
      <w:rPr>
        <w:rStyle w:val="22"/>
        <w:rFonts w:ascii="宋体" w:hAnsi="宋体" w:cs="宋体"/>
        <w:sz w:val="24"/>
        <w:szCs w:val="24"/>
      </w:rPr>
      <w:fldChar w:fldCharType="end"/>
    </w:r>
  </w:p>
  <w:p w14:paraId="619106B5">
    <w:pPr>
      <w:pStyle w:val="13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mirrorMargins w:val="1"/>
  <w:bordersDoNotSurroundHeader w:val="0"/>
  <w:bordersDoNotSurroundFooter w:val="0"/>
  <w:documentProtection w:enforcement="0"/>
  <w:defaultTabStop w:val="42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jOGFhMThhY2ViZGEwMDc0ODNjNzk3MmU3MTgzNmQifQ=="/>
  </w:docVars>
  <w:rsids>
    <w:rsidRoot w:val="00217845"/>
    <w:rsid w:val="000361A1"/>
    <w:rsid w:val="00041038"/>
    <w:rsid w:val="00084B8C"/>
    <w:rsid w:val="00093579"/>
    <w:rsid w:val="000A09FB"/>
    <w:rsid w:val="000F2949"/>
    <w:rsid w:val="000F4449"/>
    <w:rsid w:val="00101B85"/>
    <w:rsid w:val="00106ACF"/>
    <w:rsid w:val="00157897"/>
    <w:rsid w:val="002065B5"/>
    <w:rsid w:val="0021326C"/>
    <w:rsid w:val="00217845"/>
    <w:rsid w:val="00255B35"/>
    <w:rsid w:val="00260AE6"/>
    <w:rsid w:val="002644FF"/>
    <w:rsid w:val="0027675E"/>
    <w:rsid w:val="0028180E"/>
    <w:rsid w:val="00283D71"/>
    <w:rsid w:val="002A761D"/>
    <w:rsid w:val="002B04AF"/>
    <w:rsid w:val="0032027C"/>
    <w:rsid w:val="00341AD1"/>
    <w:rsid w:val="00352FD6"/>
    <w:rsid w:val="00353B76"/>
    <w:rsid w:val="00367526"/>
    <w:rsid w:val="003E72B7"/>
    <w:rsid w:val="00431021"/>
    <w:rsid w:val="0043181D"/>
    <w:rsid w:val="00436416"/>
    <w:rsid w:val="004735CD"/>
    <w:rsid w:val="004E7368"/>
    <w:rsid w:val="0051036F"/>
    <w:rsid w:val="005479B7"/>
    <w:rsid w:val="00550543"/>
    <w:rsid w:val="00550E1D"/>
    <w:rsid w:val="00577EC6"/>
    <w:rsid w:val="0058713F"/>
    <w:rsid w:val="005B6F5D"/>
    <w:rsid w:val="005D1BE6"/>
    <w:rsid w:val="006027E5"/>
    <w:rsid w:val="006129DA"/>
    <w:rsid w:val="00627F73"/>
    <w:rsid w:val="0063479F"/>
    <w:rsid w:val="006370B1"/>
    <w:rsid w:val="006C15C7"/>
    <w:rsid w:val="006C32B0"/>
    <w:rsid w:val="006D69D9"/>
    <w:rsid w:val="006E6355"/>
    <w:rsid w:val="006F1621"/>
    <w:rsid w:val="006F2BA0"/>
    <w:rsid w:val="006F371E"/>
    <w:rsid w:val="0074365F"/>
    <w:rsid w:val="00752569"/>
    <w:rsid w:val="00754A4F"/>
    <w:rsid w:val="00783D01"/>
    <w:rsid w:val="007B70C7"/>
    <w:rsid w:val="007D2546"/>
    <w:rsid w:val="008165B1"/>
    <w:rsid w:val="0084492D"/>
    <w:rsid w:val="008620E7"/>
    <w:rsid w:val="008847D8"/>
    <w:rsid w:val="008C7CC6"/>
    <w:rsid w:val="008D4558"/>
    <w:rsid w:val="0090171A"/>
    <w:rsid w:val="00906B2E"/>
    <w:rsid w:val="0091333F"/>
    <w:rsid w:val="00953A43"/>
    <w:rsid w:val="00982857"/>
    <w:rsid w:val="00985052"/>
    <w:rsid w:val="00A22053"/>
    <w:rsid w:val="00A312E3"/>
    <w:rsid w:val="00A96E0C"/>
    <w:rsid w:val="00AE0D82"/>
    <w:rsid w:val="00B41966"/>
    <w:rsid w:val="00B5706C"/>
    <w:rsid w:val="00B93250"/>
    <w:rsid w:val="00B97BDB"/>
    <w:rsid w:val="00BC2ECB"/>
    <w:rsid w:val="00BC6EF6"/>
    <w:rsid w:val="00C14988"/>
    <w:rsid w:val="00C30017"/>
    <w:rsid w:val="00C36BBC"/>
    <w:rsid w:val="00C51210"/>
    <w:rsid w:val="00C86BA5"/>
    <w:rsid w:val="00D05668"/>
    <w:rsid w:val="00D179DF"/>
    <w:rsid w:val="00D33A7A"/>
    <w:rsid w:val="00D86E36"/>
    <w:rsid w:val="00E06F11"/>
    <w:rsid w:val="00E1282E"/>
    <w:rsid w:val="00E21CDE"/>
    <w:rsid w:val="00E36A69"/>
    <w:rsid w:val="00E40BFE"/>
    <w:rsid w:val="00E90EB9"/>
    <w:rsid w:val="00ED764F"/>
    <w:rsid w:val="00F032EE"/>
    <w:rsid w:val="00F65F67"/>
    <w:rsid w:val="00F77D43"/>
    <w:rsid w:val="00F95028"/>
    <w:rsid w:val="014F1815"/>
    <w:rsid w:val="01F21E34"/>
    <w:rsid w:val="05D91E58"/>
    <w:rsid w:val="07320597"/>
    <w:rsid w:val="07795088"/>
    <w:rsid w:val="083245C7"/>
    <w:rsid w:val="08986B20"/>
    <w:rsid w:val="08FC0E5C"/>
    <w:rsid w:val="0EBD628C"/>
    <w:rsid w:val="0FAB68C5"/>
    <w:rsid w:val="102D5D9F"/>
    <w:rsid w:val="14F30D60"/>
    <w:rsid w:val="177644D0"/>
    <w:rsid w:val="19A11B35"/>
    <w:rsid w:val="1AFF6AAD"/>
    <w:rsid w:val="1BDB773B"/>
    <w:rsid w:val="1E021515"/>
    <w:rsid w:val="1EDE7423"/>
    <w:rsid w:val="24587B0B"/>
    <w:rsid w:val="247C4492"/>
    <w:rsid w:val="252708D1"/>
    <w:rsid w:val="25551F34"/>
    <w:rsid w:val="26E17F4C"/>
    <w:rsid w:val="29504176"/>
    <w:rsid w:val="2B830A07"/>
    <w:rsid w:val="2F2557AF"/>
    <w:rsid w:val="2F380C17"/>
    <w:rsid w:val="2FFF0DA4"/>
    <w:rsid w:val="302F485F"/>
    <w:rsid w:val="31975317"/>
    <w:rsid w:val="34D54641"/>
    <w:rsid w:val="36CE5337"/>
    <w:rsid w:val="37040D59"/>
    <w:rsid w:val="37974CC4"/>
    <w:rsid w:val="396C03BB"/>
    <w:rsid w:val="3A421DA0"/>
    <w:rsid w:val="3BE41187"/>
    <w:rsid w:val="3BEEEBA1"/>
    <w:rsid w:val="3C026DA3"/>
    <w:rsid w:val="3CC201C7"/>
    <w:rsid w:val="415E6439"/>
    <w:rsid w:val="41FA73DD"/>
    <w:rsid w:val="421C1812"/>
    <w:rsid w:val="426425AD"/>
    <w:rsid w:val="429947A2"/>
    <w:rsid w:val="43AB1841"/>
    <w:rsid w:val="441F6016"/>
    <w:rsid w:val="45724F3A"/>
    <w:rsid w:val="462262E1"/>
    <w:rsid w:val="47D8660D"/>
    <w:rsid w:val="497B4F38"/>
    <w:rsid w:val="4BA730BA"/>
    <w:rsid w:val="4D1F5594"/>
    <w:rsid w:val="4E1753D2"/>
    <w:rsid w:val="4E614CA7"/>
    <w:rsid w:val="4EA55A22"/>
    <w:rsid w:val="504A5CC2"/>
    <w:rsid w:val="53A91C8A"/>
    <w:rsid w:val="54B97981"/>
    <w:rsid w:val="54E35FFA"/>
    <w:rsid w:val="5854444D"/>
    <w:rsid w:val="5A0F0541"/>
    <w:rsid w:val="5B6A159D"/>
    <w:rsid w:val="5C3F0926"/>
    <w:rsid w:val="5DB90541"/>
    <w:rsid w:val="63CF67CD"/>
    <w:rsid w:val="67C151C3"/>
    <w:rsid w:val="68E5638C"/>
    <w:rsid w:val="697D6744"/>
    <w:rsid w:val="6DF16BB7"/>
    <w:rsid w:val="6E701DD6"/>
    <w:rsid w:val="6F571666"/>
    <w:rsid w:val="6FFF0045"/>
    <w:rsid w:val="732857F3"/>
    <w:rsid w:val="74340DF0"/>
    <w:rsid w:val="759E3B4B"/>
    <w:rsid w:val="7C711BFE"/>
    <w:rsid w:val="7C82255D"/>
    <w:rsid w:val="7DFEF586"/>
    <w:rsid w:val="7EDF7245"/>
    <w:rsid w:val="7FA77A6E"/>
    <w:rsid w:val="7FF33032"/>
    <w:rsid w:val="B29FA4F5"/>
    <w:rsid w:val="D3FFFA7E"/>
    <w:rsid w:val="DFFFD0C9"/>
    <w:rsid w:val="FB6FB988"/>
    <w:rsid w:val="FD97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qFormat="1" w:unhideWhenUsed="0" w:uiPriority="99" w:name="toc 5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 w:locked="1"/>
    <w:lsdException w:uiPriority="99" w:name="Salutation"/>
    <w:lsdException w:uiPriority="99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23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4"/>
    <w:autoRedefine/>
    <w:qFormat/>
    <w:uiPriority w:val="99"/>
    <w:pPr>
      <w:keepNext/>
      <w:keepLines/>
      <w:spacing w:before="260" w:after="260" w:line="415" w:lineRule="auto"/>
      <w:outlineLvl w:val="1"/>
    </w:pPr>
    <w:rPr>
      <w:rFonts w:ascii="Cambria" w:hAnsi="Cambria" w:cs="Cambria"/>
      <w:b/>
      <w:bCs/>
      <w:kern w:val="0"/>
      <w:sz w:val="32"/>
      <w:szCs w:val="32"/>
    </w:rPr>
  </w:style>
  <w:style w:type="paragraph" w:styleId="5">
    <w:name w:val="heading 3"/>
    <w:basedOn w:val="1"/>
    <w:next w:val="1"/>
    <w:link w:val="25"/>
    <w:autoRedefine/>
    <w:qFormat/>
    <w:uiPriority w:val="99"/>
    <w:pPr>
      <w:keepNext/>
      <w:keepLines/>
      <w:spacing w:before="260" w:after="260" w:line="415" w:lineRule="auto"/>
      <w:outlineLvl w:val="2"/>
    </w:pPr>
    <w:rPr>
      <w:b/>
      <w:bCs/>
      <w:kern w:val="0"/>
      <w:sz w:val="32"/>
      <w:szCs w:val="32"/>
    </w:rPr>
  </w:style>
  <w:style w:type="paragraph" w:styleId="6">
    <w:name w:val="heading 4"/>
    <w:basedOn w:val="1"/>
    <w:next w:val="1"/>
    <w:link w:val="26"/>
    <w:autoRedefine/>
    <w:qFormat/>
    <w:uiPriority w:val="99"/>
    <w:pPr>
      <w:widowControl/>
      <w:spacing w:before="100" w:beforeAutospacing="1" w:after="100" w:afterAutospacing="1"/>
      <w:jc w:val="left"/>
      <w:outlineLvl w:val="3"/>
    </w:pPr>
    <w:rPr>
      <w:rFonts w:ascii="Cambria" w:hAnsi="Cambria" w:cs="Cambria"/>
      <w:b/>
      <w:bCs/>
      <w:kern w:val="0"/>
      <w:sz w:val="28"/>
      <w:szCs w:val="28"/>
    </w:rPr>
  </w:style>
  <w:style w:type="character" w:default="1" w:styleId="20">
    <w:name w:val="Default Paragraph Font"/>
    <w:autoRedefine/>
    <w:semiHidden/>
    <w:qFormat/>
    <w:uiPriority w:val="99"/>
  </w:style>
  <w:style w:type="table" w:default="1" w:styleId="1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4"/>
    <w:basedOn w:val="1"/>
    <w:next w:val="1"/>
    <w:autoRedefine/>
    <w:qFormat/>
    <w:uiPriority w:val="99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24"/>
      <w:szCs w:val="24"/>
    </w:rPr>
  </w:style>
  <w:style w:type="paragraph" w:styleId="7">
    <w:name w:val="index 5"/>
    <w:basedOn w:val="1"/>
    <w:next w:val="1"/>
    <w:autoRedefine/>
    <w:semiHidden/>
    <w:qFormat/>
    <w:uiPriority w:val="99"/>
    <w:pPr>
      <w:ind w:firstLine="707" w:firstLineChars="221"/>
    </w:pPr>
    <w:rPr>
      <w:rFonts w:ascii="??_GB2312" w:hAnsi="Times New Roman" w:eastAsia="Times New Roman" w:cs="??_GB2312"/>
      <w:sz w:val="32"/>
      <w:szCs w:val="32"/>
    </w:rPr>
  </w:style>
  <w:style w:type="paragraph" w:styleId="8">
    <w:name w:val="Body Text"/>
    <w:basedOn w:val="1"/>
    <w:next w:val="9"/>
    <w:link w:val="28"/>
    <w:autoRedefine/>
    <w:qFormat/>
    <w:uiPriority w:val="99"/>
    <w:rPr>
      <w:kern w:val="0"/>
    </w:rPr>
  </w:style>
  <w:style w:type="paragraph" w:styleId="9">
    <w:name w:val="toc 5"/>
    <w:basedOn w:val="1"/>
    <w:next w:val="1"/>
    <w:autoRedefine/>
    <w:semiHidden/>
    <w:qFormat/>
    <w:uiPriority w:val="99"/>
    <w:pPr>
      <w:ind w:left="1680" w:leftChars="800"/>
    </w:pPr>
  </w:style>
  <w:style w:type="paragraph" w:styleId="10">
    <w:name w:val="Body Text Indent"/>
    <w:basedOn w:val="1"/>
    <w:next w:val="11"/>
    <w:link w:val="29"/>
    <w:autoRedefine/>
    <w:qFormat/>
    <w:uiPriority w:val="99"/>
    <w:pPr>
      <w:spacing w:line="360" w:lineRule="auto"/>
      <w:ind w:firstLine="480" w:firstLineChars="200"/>
    </w:pPr>
    <w:rPr>
      <w:rFonts w:ascii="宋体" w:hAnsi="宋体" w:cs="宋体"/>
      <w:sz w:val="24"/>
      <w:szCs w:val="24"/>
    </w:rPr>
  </w:style>
  <w:style w:type="paragraph" w:styleId="11">
    <w:name w:val="Body Text First Indent 2"/>
    <w:basedOn w:val="10"/>
    <w:link w:val="30"/>
    <w:autoRedefine/>
    <w:qFormat/>
    <w:uiPriority w:val="99"/>
    <w:pPr>
      <w:spacing w:line="400" w:lineRule="atLeast"/>
      <w:ind w:left="571" w:leftChars="272" w:firstLine="420"/>
    </w:pPr>
  </w:style>
  <w:style w:type="paragraph" w:styleId="12">
    <w:name w:val="Balloon Text"/>
    <w:basedOn w:val="1"/>
    <w:link w:val="31"/>
    <w:autoRedefine/>
    <w:semiHidden/>
    <w:qFormat/>
    <w:uiPriority w:val="99"/>
    <w:rPr>
      <w:sz w:val="18"/>
      <w:szCs w:val="18"/>
    </w:rPr>
  </w:style>
  <w:style w:type="paragraph" w:styleId="13">
    <w:name w:val="footer"/>
    <w:basedOn w:val="1"/>
    <w:link w:val="3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4">
    <w:name w:val="header"/>
    <w:basedOn w:val="1"/>
    <w:link w:val="33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5">
    <w:name w:val="Subtitle"/>
    <w:basedOn w:val="1"/>
    <w:next w:val="1"/>
    <w:link w:val="27"/>
    <w:autoRedefine/>
    <w:qFormat/>
    <w:locked/>
    <w:uiPriority w:val="99"/>
    <w:pPr>
      <w:wordWrap w:val="0"/>
      <w:spacing w:after="60"/>
      <w:jc w:val="center"/>
    </w:pPr>
    <w:rPr>
      <w:rFonts w:ascii="宋体" w:hAnsi="Times New Roman" w:cs="宋体"/>
      <w:sz w:val="24"/>
      <w:szCs w:val="24"/>
    </w:rPr>
  </w:style>
  <w:style w:type="paragraph" w:styleId="16">
    <w:name w:val="Normal (Web)"/>
    <w:basedOn w:val="1"/>
    <w:autoRedefine/>
    <w:semiHidden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17">
    <w:name w:val="Body Text First Indent"/>
    <w:basedOn w:val="8"/>
    <w:next w:val="18"/>
    <w:link w:val="34"/>
    <w:autoRedefine/>
    <w:qFormat/>
    <w:uiPriority w:val="99"/>
    <w:pPr>
      <w:ind w:firstLine="664"/>
    </w:pPr>
  </w:style>
  <w:style w:type="paragraph" w:customStyle="1" w:styleId="18">
    <w:name w:val="_Style 3"/>
    <w:next w:val="1"/>
    <w:autoRedefine/>
    <w:qFormat/>
    <w:uiPriority w:val="99"/>
    <w:pPr>
      <w:wordWrap w:val="0"/>
    </w:pPr>
    <w:rPr>
      <w:rFonts w:ascii="Times New Roman" w:hAnsi="Times New Roman" w:eastAsia="宋体" w:cs="Times New Roman"/>
      <w:kern w:val="0"/>
      <w:sz w:val="32"/>
      <w:szCs w:val="32"/>
      <w:lang w:val="en-US" w:eastAsia="zh-CN" w:bidi="ar-SA"/>
    </w:rPr>
  </w:style>
  <w:style w:type="character" w:styleId="21">
    <w:name w:val="Strong"/>
    <w:basedOn w:val="20"/>
    <w:autoRedefine/>
    <w:qFormat/>
    <w:locked/>
    <w:uiPriority w:val="99"/>
    <w:rPr>
      <w:b/>
      <w:bCs/>
    </w:rPr>
  </w:style>
  <w:style w:type="character" w:styleId="22">
    <w:name w:val="page number"/>
    <w:basedOn w:val="20"/>
    <w:autoRedefine/>
    <w:qFormat/>
    <w:uiPriority w:val="99"/>
  </w:style>
  <w:style w:type="character" w:customStyle="1" w:styleId="23">
    <w:name w:val="Heading 1 Char"/>
    <w:basedOn w:val="20"/>
    <w:link w:val="3"/>
    <w:autoRedefine/>
    <w:qFormat/>
    <w:locked/>
    <w:uiPriority w:val="99"/>
    <w:rPr>
      <w:rFonts w:ascii="Calibri" w:hAnsi="Calibri" w:cs="Calibri"/>
      <w:b/>
      <w:bCs/>
      <w:kern w:val="44"/>
      <w:sz w:val="44"/>
      <w:szCs w:val="44"/>
    </w:rPr>
  </w:style>
  <w:style w:type="character" w:customStyle="1" w:styleId="24">
    <w:name w:val="Heading 2 Char"/>
    <w:basedOn w:val="20"/>
    <w:link w:val="4"/>
    <w:autoRedefine/>
    <w:semiHidden/>
    <w:qFormat/>
    <w:locked/>
    <w:uiPriority w:val="99"/>
    <w:rPr>
      <w:rFonts w:ascii="Cambria" w:hAnsi="Cambria" w:eastAsia="宋体" w:cs="Cambria"/>
      <w:b/>
      <w:bCs/>
      <w:sz w:val="32"/>
      <w:szCs w:val="32"/>
    </w:rPr>
  </w:style>
  <w:style w:type="character" w:customStyle="1" w:styleId="25">
    <w:name w:val="Heading 3 Char"/>
    <w:basedOn w:val="20"/>
    <w:link w:val="5"/>
    <w:autoRedefine/>
    <w:semiHidden/>
    <w:qFormat/>
    <w:locked/>
    <w:uiPriority w:val="99"/>
    <w:rPr>
      <w:rFonts w:ascii="Calibri" w:hAnsi="Calibri" w:cs="Calibri"/>
      <w:b/>
      <w:bCs/>
      <w:sz w:val="32"/>
      <w:szCs w:val="32"/>
    </w:rPr>
  </w:style>
  <w:style w:type="character" w:customStyle="1" w:styleId="26">
    <w:name w:val="Heading 4 Char"/>
    <w:basedOn w:val="20"/>
    <w:link w:val="6"/>
    <w:autoRedefine/>
    <w:semiHidden/>
    <w:qFormat/>
    <w:locked/>
    <w:uiPriority w:val="99"/>
    <w:rPr>
      <w:rFonts w:ascii="Cambria" w:hAnsi="Cambria" w:eastAsia="宋体" w:cs="Cambria"/>
      <w:b/>
      <w:bCs/>
      <w:sz w:val="28"/>
      <w:szCs w:val="28"/>
    </w:rPr>
  </w:style>
  <w:style w:type="character" w:customStyle="1" w:styleId="27">
    <w:name w:val="Subtitle Char"/>
    <w:basedOn w:val="20"/>
    <w:link w:val="15"/>
    <w:autoRedefine/>
    <w:qFormat/>
    <w:uiPriority w:val="11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28">
    <w:name w:val="Body Text Char"/>
    <w:basedOn w:val="20"/>
    <w:link w:val="8"/>
    <w:autoRedefine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29">
    <w:name w:val="Body Text Indent Char"/>
    <w:basedOn w:val="20"/>
    <w:link w:val="10"/>
    <w:autoRedefine/>
    <w:semiHidden/>
    <w:qFormat/>
    <w:uiPriority w:val="99"/>
    <w:rPr>
      <w:rFonts w:ascii="Calibri" w:hAnsi="Calibri" w:cs="Calibri"/>
      <w:szCs w:val="21"/>
    </w:rPr>
  </w:style>
  <w:style w:type="character" w:customStyle="1" w:styleId="30">
    <w:name w:val="Body Text First Indent 2 Char"/>
    <w:basedOn w:val="29"/>
    <w:link w:val="11"/>
    <w:autoRedefine/>
    <w:semiHidden/>
    <w:qFormat/>
    <w:uiPriority w:val="99"/>
  </w:style>
  <w:style w:type="character" w:customStyle="1" w:styleId="31">
    <w:name w:val="Balloon Text Char"/>
    <w:basedOn w:val="20"/>
    <w:link w:val="12"/>
    <w:autoRedefine/>
    <w:semiHidden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32">
    <w:name w:val="Footer Char"/>
    <w:basedOn w:val="20"/>
    <w:link w:val="13"/>
    <w:autoRedefine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33">
    <w:name w:val="Header Char"/>
    <w:basedOn w:val="20"/>
    <w:link w:val="14"/>
    <w:autoRedefine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34">
    <w:name w:val="Body Text First Indent Char"/>
    <w:basedOn w:val="28"/>
    <w:link w:val="17"/>
    <w:autoRedefine/>
    <w:semiHidden/>
    <w:qFormat/>
    <w:locked/>
    <w:uiPriority w:val="99"/>
  </w:style>
  <w:style w:type="paragraph" w:customStyle="1" w:styleId="35">
    <w:name w:val="样式1"/>
    <w:basedOn w:val="1"/>
    <w:autoRedefine/>
    <w:qFormat/>
    <w:uiPriority w:val="99"/>
    <w:rPr>
      <w:b/>
      <w:bCs/>
      <w:color w:val="538135"/>
      <w:sz w:val="28"/>
      <w:szCs w:val="28"/>
    </w:rPr>
  </w:style>
  <w:style w:type="paragraph" w:customStyle="1" w:styleId="36">
    <w:name w:val="p0"/>
    <w:basedOn w:val="1"/>
    <w:autoRedefine/>
    <w:qFormat/>
    <w:uiPriority w:val="99"/>
    <w:pPr>
      <w:widowControl/>
    </w:pPr>
    <w:rPr>
      <w:kern w:val="0"/>
    </w:rPr>
  </w:style>
  <w:style w:type="paragraph" w:customStyle="1" w:styleId="37">
    <w:name w:val="默认"/>
    <w:autoRedefine/>
    <w:qFormat/>
    <w:uiPriority w:val="99"/>
    <w:pPr>
      <w:spacing w:before="160" w:line="288" w:lineRule="auto"/>
    </w:pPr>
    <w:rPr>
      <w:rFonts w:ascii="Arial Unicode MS" w:hAnsi="Arial Unicode MS" w:eastAsia="宋体" w:cs="Arial Unicode MS"/>
      <w:color w:val="000000"/>
      <w:kern w:val="0"/>
      <w:sz w:val="24"/>
      <w:szCs w:val="24"/>
      <w:lang w:val="zh-CN" w:eastAsia="zh-CN" w:bidi="ar-SA"/>
    </w:rPr>
  </w:style>
  <w:style w:type="paragraph" w:customStyle="1" w:styleId="38">
    <w:name w:val="样式2"/>
    <w:basedOn w:val="1"/>
    <w:autoRedefine/>
    <w:qFormat/>
    <w:uiPriority w:val="99"/>
    <w:pPr>
      <w:widowControl/>
      <w:shd w:val="clear" w:color="auto" w:fill="FFFFFF"/>
      <w:spacing w:before="100" w:beforeAutospacing="1" w:after="100" w:afterAutospacing="1"/>
      <w:ind w:left="562"/>
      <w:jc w:val="left"/>
    </w:pPr>
    <w:rPr>
      <w:rFonts w:ascii="宋体" w:hAnsi="宋体" w:cs="宋体"/>
      <w:b/>
      <w:bCs/>
    </w:rPr>
  </w:style>
  <w:style w:type="paragraph" w:customStyle="1" w:styleId="39">
    <w:name w:val="BodyText1I"/>
    <w:basedOn w:val="40"/>
    <w:next w:val="1"/>
    <w:autoRedefine/>
    <w:qFormat/>
    <w:uiPriority w:val="99"/>
    <w:pPr>
      <w:ind w:firstLine="664"/>
    </w:pPr>
  </w:style>
  <w:style w:type="paragraph" w:customStyle="1" w:styleId="40">
    <w:name w:val="BodyText"/>
    <w:basedOn w:val="1"/>
    <w:next w:val="41"/>
    <w:autoRedefine/>
    <w:qFormat/>
    <w:uiPriority w:val="99"/>
    <w:pPr>
      <w:spacing w:after="120"/>
      <w:textAlignment w:val="baseline"/>
    </w:pPr>
  </w:style>
  <w:style w:type="paragraph" w:customStyle="1" w:styleId="41">
    <w:name w:val="TOC5"/>
    <w:basedOn w:val="1"/>
    <w:next w:val="1"/>
    <w:autoRedefine/>
    <w:qFormat/>
    <w:uiPriority w:val="99"/>
    <w:pPr>
      <w:ind w:left="1680" w:leftChars="800"/>
      <w:textAlignment w:val="baseline"/>
    </w:pPr>
    <w:rPr>
      <w:rFonts w:ascii="Times New Roman" w:hAnsi="Times New Roman" w:cs="Times New Roman"/>
    </w:rPr>
  </w:style>
  <w:style w:type="character" w:customStyle="1" w:styleId="42">
    <w:name w:val="NormalCharacter"/>
    <w:autoRedefine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Yozosoft</Company>
  <Pages>1</Pages>
  <Words>309</Words>
  <Characters>521</Characters>
  <Lines>0</Lines>
  <Paragraphs>0</Paragraphs>
  <TotalTime>10</TotalTime>
  <ScaleCrop>false</ScaleCrop>
  <LinksUpToDate>false</LinksUpToDate>
  <CharactersWithSpaces>551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2023-06-08T09:47:00Z</dcterms:created>
  <dc:creator>User274</dc:creator>
  <cp:lastModifiedBy>NTKO</cp:lastModifiedBy>
  <cp:lastPrinted>2024-07-31T05:06:00Z</cp:lastPrinted>
  <dcterms:modified xsi:type="dcterms:W3CDTF">2024-07-31T08:40:33Z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8774F48A5B774A57B814FA8A1629FC9C_13</vt:lpwstr>
  </property>
</Properties>
</file>