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件</w:t>
      </w:r>
    </w:p>
    <w:p>
      <w:pPr>
        <w:spacing w:line="520" w:lineRule="exact"/>
        <w:jc w:val="center"/>
        <w:rPr>
          <w:rFonts w:ascii="仿宋_GB2312" w:hAnsi="仿宋_GB2312" w:eastAsia="仿宋_GB2312"/>
          <w:spacing w:val="-14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14"/>
          <w:sz w:val="36"/>
          <w:szCs w:val="36"/>
        </w:rPr>
        <w:t>栾川县第一高级中学直接招聘高中教师报名表</w:t>
      </w:r>
    </w:p>
    <w:tbl>
      <w:tblPr>
        <w:tblStyle w:val="7"/>
        <w:tblpPr w:leftFromText="180" w:rightFromText="180" w:vertAnchor="text" w:horzAnchor="margin" w:tblpXSpec="center" w:tblpY="690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624"/>
        <w:gridCol w:w="1087"/>
        <w:gridCol w:w="724"/>
        <w:gridCol w:w="359"/>
        <w:gridCol w:w="222"/>
        <w:gridCol w:w="953"/>
        <w:gridCol w:w="175"/>
        <w:gridCol w:w="6"/>
        <w:gridCol w:w="1516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</w:t>
            </w:r>
            <w:r>
              <w:rPr>
                <w:rFonts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名</w:t>
            </w:r>
          </w:p>
        </w:tc>
        <w:tc>
          <w:tcPr>
            <w:tcW w:w="162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</w:t>
            </w:r>
            <w:r>
              <w:rPr>
                <w:rFonts w:ascii="仿宋_GB2312" w:hAnsi="仿宋_GB2312" w:eastAsia="仿宋_GB2312" w:cs="仿宋_GB231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别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/>
              </w:rPr>
            </w:pPr>
            <w:r>
              <w:rPr>
                <w:rFonts w:ascii="仿宋_GB2312" w:hAnsi="仿宋_GB2312" w:eastAsia="仿宋_GB2312" w:cs="仿宋_GB231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8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</w:t>
            </w:r>
            <w:r>
              <w:rPr>
                <w:rFonts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贯</w:t>
            </w:r>
          </w:p>
        </w:tc>
        <w:tc>
          <w:tcPr>
            <w:tcW w:w="162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</w:t>
            </w:r>
            <w:r>
              <w:rPr>
                <w:rFonts w:ascii="仿宋_GB2312" w:hAnsi="仿宋_GB2312" w:eastAsia="仿宋_GB2312" w:cs="仿宋_GB231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族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学历及学位</w:t>
            </w:r>
          </w:p>
        </w:tc>
        <w:tc>
          <w:tcPr>
            <w:tcW w:w="2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教师资格证级别及编号</w:t>
            </w:r>
          </w:p>
        </w:tc>
        <w:tc>
          <w:tcPr>
            <w:tcW w:w="27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教师资格证</w:t>
            </w:r>
            <w:r>
              <w:rPr>
                <w:rFonts w:ascii="仿宋_GB2312" w:hAnsi="仿宋_GB2312" w:eastAsia="仿宋_GB2312" w:cs="仿宋_GB231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专业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毕业院校及所学专业</w:t>
            </w:r>
          </w:p>
        </w:tc>
        <w:tc>
          <w:tcPr>
            <w:tcW w:w="3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70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毕业时间</w:t>
            </w:r>
          </w:p>
        </w:tc>
        <w:tc>
          <w:tcPr>
            <w:tcW w:w="335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详细通讯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地址</w:t>
            </w:r>
          </w:p>
        </w:tc>
        <w:tc>
          <w:tcPr>
            <w:tcW w:w="3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身份证号码</w:t>
            </w:r>
          </w:p>
        </w:tc>
        <w:tc>
          <w:tcPr>
            <w:tcW w:w="3346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获奖情况</w:t>
            </w:r>
          </w:p>
        </w:tc>
        <w:tc>
          <w:tcPr>
            <w:tcW w:w="8496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简历</w:t>
            </w:r>
          </w:p>
        </w:tc>
        <w:tc>
          <w:tcPr>
            <w:tcW w:w="8496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本人承诺</w:t>
            </w:r>
          </w:p>
        </w:tc>
        <w:tc>
          <w:tcPr>
            <w:tcW w:w="8496" w:type="dxa"/>
            <w:gridSpan w:val="10"/>
          </w:tcPr>
          <w:p>
            <w:pPr>
              <w:spacing w:line="240" w:lineRule="exact"/>
              <w:ind w:firstLine="420" w:firstLineChars="200"/>
              <w:rPr>
                <w:rFonts w:ascii="仿宋_GB2312" w:hAnsi="仿宋_GB2312" w:eastAsia="仿宋_GB2312"/>
              </w:rPr>
            </w:pPr>
          </w:p>
          <w:p>
            <w:pPr>
              <w:spacing w:line="240" w:lineRule="exact"/>
              <w:ind w:firstLine="420" w:firstLineChars="200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40" w:lineRule="exact"/>
              <w:rPr>
                <w:rFonts w:ascii="仿宋_GB2312" w:hAnsi="仿宋_GB2312" w:eastAsia="仿宋_GB2312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/>
              </w:rPr>
            </w:pPr>
            <w:r>
              <w:rPr>
                <w:rFonts w:ascii="仿宋_GB2312" w:hAnsi="仿宋_GB2312" w:eastAsia="仿宋_GB2312" w:cs="仿宋_GB2312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</w:rPr>
              <w:t>报名人（签名）：</w:t>
            </w:r>
          </w:p>
          <w:p>
            <w:pPr>
              <w:spacing w:line="240" w:lineRule="exact"/>
              <w:ind w:firstLine="5775" w:firstLineChars="2750"/>
              <w:rPr>
                <w:rFonts w:ascii="仿宋_GB2312" w:hAnsi="仿宋_GB2312" w:eastAsia="仿宋_GB2312"/>
              </w:rPr>
            </w:pPr>
          </w:p>
          <w:p>
            <w:pPr>
              <w:spacing w:line="240" w:lineRule="exact"/>
              <w:ind w:firstLine="5775" w:firstLineChars="2750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</w:t>
            </w:r>
            <w:r>
              <w:rPr>
                <w:rFonts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月</w:t>
            </w:r>
            <w:r>
              <w:rPr>
                <w:rFonts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exact"/>
          <w:jc w:val="center"/>
        </w:trPr>
        <w:tc>
          <w:tcPr>
            <w:tcW w:w="136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资格审查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意</w:t>
            </w:r>
            <w:r>
              <w:rPr>
                <w:rFonts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见</w:t>
            </w:r>
          </w:p>
        </w:tc>
        <w:tc>
          <w:tcPr>
            <w:tcW w:w="4016" w:type="dxa"/>
            <w:gridSpan w:val="5"/>
            <w:tcBorders>
              <w:right w:val="nil"/>
            </w:tcBorders>
          </w:tcPr>
          <w:p>
            <w:pPr>
              <w:spacing w:line="240" w:lineRule="exact"/>
              <w:ind w:firstLine="3465" w:firstLineChars="1650"/>
              <w:rPr>
                <w:rFonts w:ascii="仿宋_GB2312" w:hAnsi="仿宋_GB2312" w:eastAsia="仿宋_GB2312"/>
              </w:rPr>
            </w:pPr>
          </w:p>
          <w:p>
            <w:pPr>
              <w:tabs>
                <w:tab w:val="left" w:pos="1186"/>
              </w:tabs>
              <w:jc w:val="left"/>
              <w:rPr>
                <w:rFonts w:ascii="仿宋_GB2312" w:hAnsi="仿宋_GB2312" w:eastAsia="仿宋_GB2312"/>
              </w:rPr>
            </w:pPr>
          </w:p>
          <w:p>
            <w:pPr>
              <w:tabs>
                <w:tab w:val="left" w:pos="1186"/>
              </w:tabs>
              <w:jc w:val="left"/>
            </w:pPr>
          </w:p>
        </w:tc>
        <w:tc>
          <w:tcPr>
            <w:tcW w:w="4480" w:type="dxa"/>
            <w:gridSpan w:val="5"/>
            <w:tcBorders>
              <w:left w:val="nil"/>
            </w:tcBorders>
          </w:tcPr>
          <w:p>
            <w:pPr>
              <w:spacing w:line="24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left"/>
              <w:rPr>
                <w:rFonts w:ascii="仿宋_GB2312" w:hAnsi="仿宋_GB2312" w:eastAsia="仿宋_GB2312"/>
              </w:rPr>
            </w:pPr>
          </w:p>
          <w:p>
            <w:pPr>
              <w:spacing w:line="240" w:lineRule="exact"/>
              <w:jc w:val="left"/>
              <w:rPr>
                <w:rFonts w:ascii="仿宋_GB2312" w:hAnsi="仿宋_GB2312" w:eastAsia="仿宋_GB2312"/>
              </w:rPr>
            </w:pPr>
            <w:r>
              <w:rPr>
                <w:rFonts w:ascii="仿宋_GB2312" w:hAnsi="仿宋_GB2312" w:eastAsia="仿宋_GB2312" w:cs="仿宋_GB2312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 w:cs="仿宋_GB2312"/>
              </w:rPr>
              <w:t>审查人（签名）：</w:t>
            </w:r>
          </w:p>
          <w:p>
            <w:pPr>
              <w:spacing w:line="240" w:lineRule="exact"/>
              <w:rPr>
                <w:rFonts w:ascii="仿宋_GB2312" w:hAnsi="仿宋_GB2312" w:eastAsia="仿宋_GB2312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/>
              </w:rPr>
            </w:pPr>
            <w:r>
              <w:rPr>
                <w:rFonts w:ascii="仿宋_GB2312" w:hAnsi="仿宋_GB2312" w:eastAsia="仿宋_GB2312" w:cs="仿宋_GB2312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</w:rPr>
              <w:t>年</w:t>
            </w:r>
            <w:r>
              <w:rPr>
                <w:rFonts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月</w:t>
            </w:r>
            <w:r>
              <w:rPr>
                <w:rFonts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日</w:t>
            </w:r>
          </w:p>
        </w:tc>
      </w:tr>
    </w:tbl>
    <w:p>
      <w:pPr>
        <w:spacing w:line="240" w:lineRule="exact"/>
        <w:ind w:left="-840" w:leftChars="-400" w:right="-808" w:rightChars="-385" w:firstLine="840" w:firstLineChars="400"/>
        <w:rPr>
          <w:rFonts w:ascii="仿宋_GB2312" w:hAnsi="仿宋_GB2312" w:eastAsia="仿宋_GB2312"/>
        </w:rPr>
      </w:pPr>
    </w:p>
    <w:p>
      <w:pPr>
        <w:spacing w:line="240" w:lineRule="exact"/>
        <w:ind w:left="-840" w:leftChars="-400" w:right="-808" w:rightChars="-385" w:firstLine="840" w:firstLineChars="40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 w:cs="仿宋_GB2312"/>
        </w:rPr>
        <w:t>序号：</w:t>
      </w:r>
      <w:r>
        <w:rPr>
          <w:rFonts w:ascii="仿宋_GB2312" w:hAnsi="仿宋_GB2312" w:eastAsia="仿宋_GB2312" w:cs="仿宋_GB2312"/>
        </w:rPr>
        <w:t xml:space="preserve">                                                 </w:t>
      </w:r>
      <w:r>
        <w:rPr>
          <w:rFonts w:hint="eastAsia" w:ascii="仿宋_GB2312" w:hAnsi="仿宋_GB2312" w:eastAsia="仿宋_GB2312" w:cs="仿宋_GB2312"/>
        </w:rPr>
        <w:t>填表日期：</w:t>
      </w:r>
      <w:r>
        <w:rPr>
          <w:rFonts w:ascii="仿宋_GB2312" w:hAnsi="仿宋_GB2312" w:eastAsia="仿宋_GB2312" w:cs="仿宋_GB2312"/>
        </w:rPr>
        <w:t xml:space="preserve">    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ascii="仿宋_GB2312" w:hAnsi="仿宋_GB2312" w:eastAsia="仿宋_GB2312" w:cs="仿宋_GB2312"/>
        </w:rPr>
        <w:t xml:space="preserve">    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ascii="仿宋_GB2312" w:hAnsi="仿宋_GB2312" w:eastAsia="仿宋_GB2312" w:cs="仿宋_GB2312"/>
        </w:rPr>
        <w:t xml:space="preserve">    </w:t>
      </w:r>
      <w:r>
        <w:rPr>
          <w:rFonts w:hint="eastAsia" w:ascii="仿宋_GB2312" w:hAnsi="仿宋_GB2312" w:eastAsia="仿宋_GB2312" w:cs="仿宋_GB2312"/>
        </w:rPr>
        <w:t>日</w:t>
      </w:r>
    </w:p>
    <w:p>
      <w:pPr>
        <w:spacing w:line="300" w:lineRule="exact"/>
        <w:ind w:firstLine="420" w:firstLineChars="200"/>
        <w:rPr>
          <w:rFonts w:ascii="仿宋_GB2312" w:hAnsi="仿宋_GB2312" w:eastAsia="仿宋_GB2312"/>
        </w:rPr>
      </w:pPr>
    </w:p>
    <w:p>
      <w:pPr>
        <w:spacing w:line="300" w:lineRule="exact"/>
        <w:ind w:firstLine="420" w:firstLineChars="200"/>
      </w:pPr>
      <w:r>
        <w:rPr>
          <w:rFonts w:hint="eastAsia" w:ascii="仿宋_GB2312" w:hAnsi="仿宋_GB2312" w:eastAsia="仿宋_GB2312" w:cs="仿宋_GB2312"/>
        </w:rPr>
        <w:t>注：</w:t>
      </w:r>
      <w:r>
        <w:rPr>
          <w:rFonts w:ascii="仿宋_GB2312" w:hAnsi="仿宋_GB2312" w:eastAsia="仿宋_GB2312" w:cs="仿宋_GB2312"/>
        </w:rPr>
        <w:t>1.</w:t>
      </w:r>
      <w:r>
        <w:rPr>
          <w:rFonts w:hint="eastAsia" w:ascii="仿宋_GB2312" w:hAnsi="仿宋_GB2312" w:eastAsia="仿宋_GB2312" w:cs="仿宋_GB2312"/>
        </w:rPr>
        <w:t>本表一式</w:t>
      </w:r>
      <w:r>
        <w:rPr>
          <w:rFonts w:ascii="仿宋_GB2312" w:hAnsi="仿宋_GB2312" w:eastAsia="仿宋_GB2312" w:cs="仿宋_GB2312"/>
        </w:rPr>
        <w:t>2</w:t>
      </w:r>
      <w:r>
        <w:rPr>
          <w:rFonts w:hint="eastAsia" w:ascii="仿宋_GB2312" w:hAnsi="仿宋_GB2312" w:eastAsia="仿宋_GB2312" w:cs="仿宋_GB2312"/>
        </w:rPr>
        <w:t>份。</w:t>
      </w:r>
      <w:r>
        <w:rPr>
          <w:rFonts w:ascii="仿宋_GB2312" w:hAnsi="仿宋_GB2312" w:eastAsia="仿宋_GB2312" w:cs="仿宋_GB2312"/>
        </w:rPr>
        <w:t>2.</w:t>
      </w:r>
      <w:r>
        <w:rPr>
          <w:rFonts w:hint="eastAsia" w:ascii="仿宋_GB2312" w:hAnsi="仿宋_GB2312" w:eastAsia="仿宋_GB2312" w:cs="仿宋_GB2312"/>
        </w:rPr>
        <w:t>除序号和审核意见由负责资格审查的工作人员填写外，</w:t>
      </w:r>
      <w:r>
        <w:rPr>
          <w:rFonts w:hint="eastAsia" w:ascii="仿宋_GB2312" w:hAnsi="仿宋_GB2312" w:eastAsia="仿宋_GB2312" w:cs="仿宋_GB2312"/>
          <w:lang w:eastAsia="zh-CN"/>
        </w:rPr>
        <w:t>其他</w:t>
      </w:r>
      <w:r>
        <w:rPr>
          <w:rFonts w:hint="eastAsia" w:ascii="仿宋_GB2312" w:hAnsi="仿宋_GB2312" w:eastAsia="仿宋_GB2312" w:cs="仿宋_GB2312"/>
        </w:rPr>
        <w:t>项目均由报考者填写。填写时请使用正楷字体。</w:t>
      </w:r>
      <w:r>
        <w:rPr>
          <w:rFonts w:ascii="仿宋_GB2312" w:hAnsi="仿宋_GB2312" w:eastAsia="仿宋_GB2312" w:cs="仿宋_GB2312"/>
        </w:rPr>
        <w:t>3.</w:t>
      </w:r>
      <w:r>
        <w:rPr>
          <w:rFonts w:hint="eastAsia" w:ascii="仿宋_GB2312" w:hAnsi="仿宋_GB2312" w:eastAsia="仿宋_GB2312" w:cs="仿宋_GB2312"/>
        </w:rPr>
        <w:t>每份表格贴</w:t>
      </w:r>
      <w:r>
        <w:rPr>
          <w:rFonts w:ascii="仿宋_GB2312" w:hAnsi="仿宋_GB2312" w:eastAsia="仿宋_GB2312" w:cs="仿宋_GB2312"/>
        </w:rPr>
        <w:t>1</w:t>
      </w:r>
      <w:r>
        <w:rPr>
          <w:rFonts w:hint="eastAsia" w:ascii="仿宋_GB2312" w:hAnsi="仿宋_GB2312" w:eastAsia="仿宋_GB2312" w:cs="仿宋_GB2312"/>
        </w:rPr>
        <w:t>张照片，照片背面须写上报考者姓名。</w:t>
      </w:r>
      <w:r>
        <w:rPr>
          <w:rFonts w:ascii="仿宋_GB2312" w:hAnsi="仿宋_GB2312" w:eastAsia="仿宋_GB2312" w:cs="仿宋_GB2312"/>
        </w:rPr>
        <w:t>4.</w:t>
      </w:r>
      <w:r>
        <w:rPr>
          <w:rFonts w:hint="eastAsia" w:ascii="仿宋_GB2312" w:hAnsi="仿宋_GB2312" w:eastAsia="仿宋_GB2312" w:cs="仿宋_GB2312"/>
        </w:rPr>
        <w:t>个人简历从高中填起；身份证、毕业证等证件的复印件依次附一份表后。</w:t>
      </w:r>
      <w:bookmarkStart w:id="0" w:name="_GoBack"/>
      <w:bookmarkEnd w:id="0"/>
    </w:p>
    <w:sectPr>
      <w:footerReference r:id="rId3" w:type="default"/>
      <w:pgSz w:w="11906" w:h="16838"/>
      <w:pgMar w:top="1276" w:right="1588" w:bottom="1440" w:left="1588" w:header="851" w:footer="56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/>
        <w:sz w:val="28"/>
        <w:szCs w:val="28"/>
      </w:rPr>
    </w:pP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PAGE   \* MERGEFORMAT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cs="宋体"/>
        <w:sz w:val="28"/>
        <w:szCs w:val="28"/>
        <w:lang w:val="zh-CN"/>
      </w:rPr>
      <w:t>-</w:t>
    </w:r>
    <w:r>
      <w:rPr>
        <w:rFonts w:ascii="宋体" w:hAnsi="宋体" w:cs="宋体"/>
        <w:sz w:val="28"/>
        <w:szCs w:val="28"/>
      </w:rPr>
      <w:t xml:space="preserve"> 2 -</w:t>
    </w:r>
    <w:r>
      <w:rPr>
        <w:rFonts w:ascii="宋体" w:hAnsi="宋体" w:cs="宋体"/>
        <w:sz w:val="28"/>
        <w:szCs w:val="2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VjOWE4ZWU0OWFmNDdhMThkMzZiNzliYjZiM2NhNTgifQ=="/>
  </w:docVars>
  <w:rsids>
    <w:rsidRoot w:val="00F216CB"/>
    <w:rsid w:val="00007B37"/>
    <w:rsid w:val="00053A5A"/>
    <w:rsid w:val="00060A62"/>
    <w:rsid w:val="000A130E"/>
    <w:rsid w:val="000B1F18"/>
    <w:rsid w:val="000B7E7D"/>
    <w:rsid w:val="000E13D1"/>
    <w:rsid w:val="001755A0"/>
    <w:rsid w:val="001C3641"/>
    <w:rsid w:val="00202513"/>
    <w:rsid w:val="00214452"/>
    <w:rsid w:val="00256277"/>
    <w:rsid w:val="00261057"/>
    <w:rsid w:val="002752D2"/>
    <w:rsid w:val="002B371D"/>
    <w:rsid w:val="002B74F6"/>
    <w:rsid w:val="002D09BC"/>
    <w:rsid w:val="002E0AB3"/>
    <w:rsid w:val="002E0E4D"/>
    <w:rsid w:val="00343D96"/>
    <w:rsid w:val="0036781F"/>
    <w:rsid w:val="00472D7A"/>
    <w:rsid w:val="00486E70"/>
    <w:rsid w:val="004C67F3"/>
    <w:rsid w:val="004F0083"/>
    <w:rsid w:val="004F228B"/>
    <w:rsid w:val="00523EE3"/>
    <w:rsid w:val="00531668"/>
    <w:rsid w:val="0056689B"/>
    <w:rsid w:val="00585B2A"/>
    <w:rsid w:val="005B715D"/>
    <w:rsid w:val="005C7192"/>
    <w:rsid w:val="005D7747"/>
    <w:rsid w:val="006E2C32"/>
    <w:rsid w:val="007020B8"/>
    <w:rsid w:val="007047B1"/>
    <w:rsid w:val="00712220"/>
    <w:rsid w:val="007B2CC7"/>
    <w:rsid w:val="007B3BC5"/>
    <w:rsid w:val="007C35F4"/>
    <w:rsid w:val="0080488D"/>
    <w:rsid w:val="00851EE3"/>
    <w:rsid w:val="008546BF"/>
    <w:rsid w:val="0088436E"/>
    <w:rsid w:val="008D49B8"/>
    <w:rsid w:val="008F4BDF"/>
    <w:rsid w:val="00904674"/>
    <w:rsid w:val="00942015"/>
    <w:rsid w:val="009431D7"/>
    <w:rsid w:val="00971E96"/>
    <w:rsid w:val="009F1909"/>
    <w:rsid w:val="009F6A3D"/>
    <w:rsid w:val="00A20712"/>
    <w:rsid w:val="00A40B35"/>
    <w:rsid w:val="00A823D9"/>
    <w:rsid w:val="00AA1FFC"/>
    <w:rsid w:val="00AA40CB"/>
    <w:rsid w:val="00AE2161"/>
    <w:rsid w:val="00AE2C96"/>
    <w:rsid w:val="00AE49A4"/>
    <w:rsid w:val="00B20C0C"/>
    <w:rsid w:val="00B35567"/>
    <w:rsid w:val="00B527A1"/>
    <w:rsid w:val="00B61262"/>
    <w:rsid w:val="00B6260E"/>
    <w:rsid w:val="00B62DB9"/>
    <w:rsid w:val="00B70F2A"/>
    <w:rsid w:val="00B802DF"/>
    <w:rsid w:val="00BA5199"/>
    <w:rsid w:val="00BD6048"/>
    <w:rsid w:val="00C02CF5"/>
    <w:rsid w:val="00C51901"/>
    <w:rsid w:val="00C7264F"/>
    <w:rsid w:val="00E0219D"/>
    <w:rsid w:val="00E27DAF"/>
    <w:rsid w:val="00EC6356"/>
    <w:rsid w:val="00ED32E7"/>
    <w:rsid w:val="00EE2677"/>
    <w:rsid w:val="00F066ED"/>
    <w:rsid w:val="00F216CB"/>
    <w:rsid w:val="00F2666E"/>
    <w:rsid w:val="00F27223"/>
    <w:rsid w:val="00F55A8A"/>
    <w:rsid w:val="00FA772B"/>
    <w:rsid w:val="00FB3696"/>
    <w:rsid w:val="03156E24"/>
    <w:rsid w:val="035FD878"/>
    <w:rsid w:val="03ED0374"/>
    <w:rsid w:val="0A754BA0"/>
    <w:rsid w:val="0B7DD596"/>
    <w:rsid w:val="0BEE0562"/>
    <w:rsid w:val="0E6A4637"/>
    <w:rsid w:val="144E08E5"/>
    <w:rsid w:val="17B4488E"/>
    <w:rsid w:val="1BFA7238"/>
    <w:rsid w:val="1FAE0EC4"/>
    <w:rsid w:val="29656BAE"/>
    <w:rsid w:val="2B4746CB"/>
    <w:rsid w:val="3BAF92A2"/>
    <w:rsid w:val="3D1E2E1E"/>
    <w:rsid w:val="3F9A2125"/>
    <w:rsid w:val="3F9F20E8"/>
    <w:rsid w:val="3FEFA53B"/>
    <w:rsid w:val="41A95177"/>
    <w:rsid w:val="44EF3D50"/>
    <w:rsid w:val="4BCA6C24"/>
    <w:rsid w:val="4F176DD7"/>
    <w:rsid w:val="52164EE2"/>
    <w:rsid w:val="54EE7BCB"/>
    <w:rsid w:val="579F7388"/>
    <w:rsid w:val="5CBB5AB6"/>
    <w:rsid w:val="5F796344"/>
    <w:rsid w:val="5FB920FB"/>
    <w:rsid w:val="62D9FCF3"/>
    <w:rsid w:val="643D9D86"/>
    <w:rsid w:val="67DB3A5C"/>
    <w:rsid w:val="6B924639"/>
    <w:rsid w:val="6E1A4C36"/>
    <w:rsid w:val="73395A3D"/>
    <w:rsid w:val="73892F68"/>
    <w:rsid w:val="77B3C15A"/>
    <w:rsid w:val="7ABC04E2"/>
    <w:rsid w:val="7ABFA567"/>
    <w:rsid w:val="7BBF9DBF"/>
    <w:rsid w:val="7BEFDB0C"/>
    <w:rsid w:val="7BFF845D"/>
    <w:rsid w:val="7D379DB0"/>
    <w:rsid w:val="7DDB3EC9"/>
    <w:rsid w:val="7DED8FB1"/>
    <w:rsid w:val="7DFC4A81"/>
    <w:rsid w:val="7E746AA8"/>
    <w:rsid w:val="7EF10771"/>
    <w:rsid w:val="7FDB96AC"/>
    <w:rsid w:val="7FDF2A2F"/>
    <w:rsid w:val="7FF5906F"/>
    <w:rsid w:val="7FFE570B"/>
    <w:rsid w:val="997F8EBB"/>
    <w:rsid w:val="9B290EE3"/>
    <w:rsid w:val="ABED1729"/>
    <w:rsid w:val="AEAFD8FE"/>
    <w:rsid w:val="B36ED7F5"/>
    <w:rsid w:val="BB9F1542"/>
    <w:rsid w:val="CBFB7CEF"/>
    <w:rsid w:val="DBAF5E1B"/>
    <w:rsid w:val="DBFF4CC7"/>
    <w:rsid w:val="DC7B3DB4"/>
    <w:rsid w:val="DFB17178"/>
    <w:rsid w:val="E3D721EB"/>
    <w:rsid w:val="ECBBA2A7"/>
    <w:rsid w:val="F6F300EE"/>
    <w:rsid w:val="F7BA431A"/>
    <w:rsid w:val="F9BFB22C"/>
    <w:rsid w:val="FA770647"/>
    <w:rsid w:val="FBCC8AF9"/>
    <w:rsid w:val="FD5F1A19"/>
    <w:rsid w:val="FE7C9BCF"/>
    <w:rsid w:val="FEE75A10"/>
    <w:rsid w:val="FFF98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Emphasis"/>
    <w:basedOn w:val="8"/>
    <w:qFormat/>
    <w:uiPriority w:val="99"/>
    <w:rPr>
      <w:i/>
      <w:iCs/>
    </w:rPr>
  </w:style>
  <w:style w:type="character" w:styleId="11">
    <w:name w:val="Hyperlink"/>
    <w:basedOn w:val="8"/>
    <w:semiHidden/>
    <w:qFormat/>
    <w:uiPriority w:val="99"/>
    <w:rPr>
      <w:color w:val="0000FF"/>
      <w:u w:val="single"/>
    </w:rPr>
  </w:style>
  <w:style w:type="character" w:customStyle="1" w:styleId="12">
    <w:name w:val="Heading 1 Char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Balloon Text Char"/>
    <w:basedOn w:val="8"/>
    <w:link w:val="3"/>
    <w:semiHidden/>
    <w:qFormat/>
    <w:locked/>
    <w:uiPriority w:val="99"/>
    <w:rPr>
      <w:sz w:val="18"/>
      <w:szCs w:val="18"/>
    </w:rPr>
  </w:style>
  <w:style w:type="character" w:customStyle="1" w:styleId="14">
    <w:name w:val="Footer Char"/>
    <w:basedOn w:val="8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5">
    <w:name w:val="Header Char"/>
    <w:basedOn w:val="8"/>
    <w:link w:val="5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6">
    <w:name w:val="rich_media_meta"/>
    <w:basedOn w:val="8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lcyg</Company>
  <Pages>1</Pages>
  <Words>1957</Words>
  <Characters>2093</Characters>
  <Lines>0</Lines>
  <Paragraphs>0</Paragraphs>
  <TotalTime>17</TotalTime>
  <ScaleCrop>false</ScaleCrop>
  <LinksUpToDate>false</LinksUpToDate>
  <CharactersWithSpaces>2325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2024-07-29T11:47:00Z</dcterms:created>
  <dc:creator>Windows 用户</dc:creator>
  <cp:lastModifiedBy>伏牛山人</cp:lastModifiedBy>
  <cp:lastPrinted>2024-07-30T10:10:00Z</cp:lastPrinted>
  <dcterms:modified xsi:type="dcterms:W3CDTF">2024-07-30T10:30:15Z</dcterms:modified>
  <dc:title>栾川县第一高级中学直接招聘教师方案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F4BE7A52C24F467DBFDC4FC181E57829</vt:lpwstr>
  </property>
</Properties>
</file>