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1C488">
      <w:pPr>
        <w:snapToGrid w:val="0"/>
        <w:rPr>
          <w:rFonts w:hint="eastAsia" w:ascii="Times New Roman" w:eastAsia="黑体"/>
          <w:szCs w:val="32"/>
          <w:lang w:eastAsia="zh-CN"/>
        </w:rPr>
      </w:pPr>
      <w:r>
        <w:rPr>
          <w:rFonts w:hint="default" w:asci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 w14:paraId="224B1CE7">
      <w:pPr>
        <w:widowControl w:val="0"/>
        <w:shd w:val="clear" w:color="auto" w:fill="FFFFFF"/>
        <w:snapToGrid w:val="0"/>
        <w:spacing w:before="0" w:beforeAutospacing="0" w:after="0" w:afterAutospacing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</w:p>
    <w:bookmarkEnd w:id="0"/>
    <w:p w14:paraId="1D8F886B">
      <w:pPr>
        <w:snapToGrid w:val="0"/>
        <w:rPr>
          <w:rFonts w:hint="default"/>
          <w:b w:val="0"/>
          <w:sz w:val="24"/>
        </w:rPr>
      </w:pPr>
    </w:p>
    <w:p w14:paraId="7549AE3D">
      <w:pPr>
        <w:snapToGrid w:val="0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 w14:paraId="26B6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3DEE1"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 w14:paraId="6F645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7824B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8971"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AAA</w:t>
            </w:r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A71DF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83F0B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40DF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A1058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2BAD5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 w14:paraId="3E6A3D48">
            <w:pPr>
              <w:snapToGrid w:val="0"/>
              <w:jc w:val="center"/>
              <w:rPr>
                <w:sz w:val="24"/>
              </w:rPr>
            </w:pPr>
          </w:p>
          <w:p w14:paraId="0D1B6FD1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 w14:paraId="13DB7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D527B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 w14:paraId="4170072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E27E3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ED8A5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 w14:paraId="69757A23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99690">
            <w:pPr>
              <w:snapToGrid w:val="0"/>
              <w:jc w:val="center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AC53E">
            <w:pPr>
              <w:snapToGrid w:val="0"/>
              <w:jc w:val="center"/>
              <w:rPr>
                <w:sz w:val="24"/>
              </w:rPr>
            </w:pPr>
          </w:p>
        </w:tc>
      </w:tr>
      <w:tr w14:paraId="5752D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98005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DAC8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27185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 w14:paraId="2403CB5B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D6E6C">
            <w:pPr>
              <w:snapToGrid w:val="0"/>
              <w:jc w:val="center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7E7A9">
            <w:pPr>
              <w:snapToGrid w:val="0"/>
              <w:jc w:val="left"/>
              <w:rPr>
                <w:sz w:val="24"/>
              </w:rPr>
            </w:pPr>
          </w:p>
        </w:tc>
      </w:tr>
      <w:tr w14:paraId="303FC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199BE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 w14:paraId="58A46EDB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5C5F8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51F46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 w14:paraId="10D91928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4769B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A9F5E">
            <w:pPr>
              <w:snapToGrid w:val="0"/>
              <w:rPr>
                <w:sz w:val="24"/>
              </w:rPr>
            </w:pPr>
          </w:p>
        </w:tc>
      </w:tr>
      <w:tr w14:paraId="0E4DF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F27E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5F9A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9C506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E6D52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 w14:paraId="6C806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D9B31"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 w14:paraId="0B06F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5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 w14:paraId="25D861D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FD6C90D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9809D61">
                  <w:pPr>
                    <w:snapToGrid w:val="0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70539F1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305C540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294167C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618F96A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 w14:paraId="01F31747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 w14:paraId="5E5F7B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F50A255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 w14:paraId="6B1F6CB7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60B818AA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36AFA19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 w14:paraId="12A85C5B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1503A2B">
                  <w:pPr>
                    <w:snapToGrid w:val="0"/>
                    <w:jc w:val="center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 w14:paraId="21F368B1"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 w14:paraId="0C2516E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A64D90C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8A65913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6A1B1E9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 w14:paraId="3325FD0E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D09ADEF">
                  <w:pPr>
                    <w:snapToGrid w:val="0"/>
                    <w:jc w:val="center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 w14:paraId="6354877D">
                  <w:pPr>
                    <w:snapToGrid w:val="0"/>
                    <w:jc w:val="left"/>
                    <w:rPr>
                      <w:sz w:val="24"/>
                    </w:rPr>
                  </w:pPr>
                </w:p>
              </w:tc>
            </w:tr>
            <w:tr w14:paraId="269F04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 w14:paraId="156CD2B5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 w14:paraId="78F3D738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48ED3896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A647D71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 w14:paraId="2D603965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B3419C8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 w14:paraId="2033E25D">
                  <w:pPr>
                    <w:snapToGrid w:val="0"/>
                    <w:rPr>
                      <w:sz w:val="24"/>
                    </w:rPr>
                  </w:pPr>
                </w:p>
              </w:tc>
            </w:tr>
            <w:tr w14:paraId="4DEF67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 w14:paraId="4E150A0A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 w14:paraId="28FCC222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 w14:paraId="381E8B18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 w14:paraId="11574BFC">
                  <w:pPr>
                    <w:snapToGrid w:val="0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 w14:paraId="79F68CC7">
            <w:pPr>
              <w:snapToGrid w:val="0"/>
              <w:rPr>
                <w:sz w:val="24"/>
              </w:rPr>
            </w:pPr>
          </w:p>
        </w:tc>
      </w:tr>
      <w:tr w14:paraId="6FEE0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6A702"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81D79">
            <w:pPr>
              <w:snapToGrid w:val="0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 w14:paraId="5595B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64D4C">
            <w:pPr>
              <w:snapToGrid w:val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C4E2E">
            <w:pPr>
              <w:snapToGrid w:val="0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 w14:paraId="097C4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08F99B3">
            <w:pPr>
              <w:snapToGrid w:val="0"/>
              <w:rPr>
                <w:sz w:val="24"/>
              </w:rPr>
            </w:pPr>
          </w:p>
          <w:p w14:paraId="58172565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 w14:paraId="4AC64389">
            <w:pPr>
              <w:snapToGrid w:val="0"/>
              <w:rPr>
                <w:sz w:val="24"/>
              </w:rPr>
            </w:pPr>
          </w:p>
          <w:p w14:paraId="60886FCE">
            <w:pPr>
              <w:snapToGrid w:val="0"/>
              <w:rPr>
                <w:sz w:val="24"/>
              </w:rPr>
            </w:pPr>
          </w:p>
          <w:p w14:paraId="4F2ED7EA">
            <w:pPr>
              <w:snapToGrid w:val="0"/>
              <w:rPr>
                <w:rFonts w:hint="eastAsia"/>
                <w:sz w:val="24"/>
              </w:rPr>
            </w:pPr>
          </w:p>
          <w:p w14:paraId="2F096F6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14:paraId="182CA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74AB3">
            <w:pPr>
              <w:snapToGrid w:val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 w14:paraId="53B856EA">
            <w:pPr>
              <w:snapToGrid w:val="0"/>
              <w:jc w:val="center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4DF69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 w14:paraId="2422C605">
            <w:pPr>
              <w:snapToGrid w:val="0"/>
              <w:jc w:val="left"/>
              <w:rPr>
                <w:sz w:val="24"/>
              </w:rPr>
            </w:pPr>
          </w:p>
          <w:p w14:paraId="643C3158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 w14:paraId="07281AB5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经办人：年月日公章</w:t>
            </w:r>
          </w:p>
        </w:tc>
      </w:tr>
    </w:tbl>
    <w:p w14:paraId="260D0B86"/>
    <w:p w14:paraId="69F5DE21">
      <w:pPr>
        <w:snapToGrid w:val="0"/>
        <w:rPr>
          <w:rFonts w:hint="eastAsia"/>
        </w:rPr>
      </w:pPr>
    </w:p>
    <w:p w14:paraId="5D043592">
      <w:pPr>
        <w:snapToGrid w:val="0"/>
        <w:rPr>
          <w:rFonts w:hint="eastAsia"/>
        </w:rPr>
      </w:pPr>
    </w:p>
    <w:p w14:paraId="1CADB1FC">
      <w:pPr>
        <w:snapToGrid w:val="0"/>
        <w:rPr>
          <w:rFonts w:hint="eastAsia"/>
        </w:rPr>
      </w:pPr>
    </w:p>
    <w:p w14:paraId="0B019029">
      <w:pPr>
        <w:snapToGrid w:val="0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773335-9DAD-45B9-B7B5-A871E4F2D2A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7C5F5C8-2E06-4065-A5F9-1EA6B73D0E64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7A0C88A-72F0-4E07-959D-BEFE7E06B03A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C9EB700E-6FAD-43DF-8BE8-8687C3E3A8C8}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811B7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5FF2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ZjRkZjdlMTU5MWZjZjZiNjE4YzRiZjY2ZDU1NWYifQ=="/>
  </w:docVars>
  <w:rsids>
    <w:rsidRoot w:val="4A1947CF"/>
    <w:rsid w:val="000040B1"/>
    <w:rsid w:val="002F05B5"/>
    <w:rsid w:val="003220F3"/>
    <w:rsid w:val="004F3D9B"/>
    <w:rsid w:val="00907AB0"/>
    <w:rsid w:val="00CE305C"/>
    <w:rsid w:val="067EECD2"/>
    <w:rsid w:val="0B4C1168"/>
    <w:rsid w:val="0EF96D92"/>
    <w:rsid w:val="14DB6BFF"/>
    <w:rsid w:val="17C119C3"/>
    <w:rsid w:val="1FDBFF2E"/>
    <w:rsid w:val="1FE00D7F"/>
    <w:rsid w:val="1FFD4655"/>
    <w:rsid w:val="277BC953"/>
    <w:rsid w:val="292715F3"/>
    <w:rsid w:val="2AFF6412"/>
    <w:rsid w:val="2E176E8B"/>
    <w:rsid w:val="2E6F3D41"/>
    <w:rsid w:val="2F132C3B"/>
    <w:rsid w:val="2FFF983D"/>
    <w:rsid w:val="30A43A04"/>
    <w:rsid w:val="33A81032"/>
    <w:rsid w:val="391B0975"/>
    <w:rsid w:val="39BFE710"/>
    <w:rsid w:val="39F278BC"/>
    <w:rsid w:val="3BBFF8D8"/>
    <w:rsid w:val="3BEB8CAE"/>
    <w:rsid w:val="3DFD52B9"/>
    <w:rsid w:val="3E2ADA01"/>
    <w:rsid w:val="3FBE7363"/>
    <w:rsid w:val="3FFB2962"/>
    <w:rsid w:val="4A1947CF"/>
    <w:rsid w:val="4AA61A7F"/>
    <w:rsid w:val="4EEE71B5"/>
    <w:rsid w:val="592E6508"/>
    <w:rsid w:val="5BD6FCBA"/>
    <w:rsid w:val="5BDF6FE7"/>
    <w:rsid w:val="5DFA696E"/>
    <w:rsid w:val="5EBB2261"/>
    <w:rsid w:val="5FD7229A"/>
    <w:rsid w:val="5FDFE943"/>
    <w:rsid w:val="5FEA1E27"/>
    <w:rsid w:val="5FFEBDBD"/>
    <w:rsid w:val="63EE7BD7"/>
    <w:rsid w:val="65F2080F"/>
    <w:rsid w:val="676FFFE9"/>
    <w:rsid w:val="67DA3DB1"/>
    <w:rsid w:val="67FABE00"/>
    <w:rsid w:val="69EB60E4"/>
    <w:rsid w:val="6B365DB0"/>
    <w:rsid w:val="6BCFF59A"/>
    <w:rsid w:val="6CBE9074"/>
    <w:rsid w:val="6F73C5BB"/>
    <w:rsid w:val="6F77B857"/>
    <w:rsid w:val="6F7E0133"/>
    <w:rsid w:val="6FCF64F8"/>
    <w:rsid w:val="6FF5E12B"/>
    <w:rsid w:val="6FFF4696"/>
    <w:rsid w:val="73EFE3FB"/>
    <w:rsid w:val="75A31AC3"/>
    <w:rsid w:val="776F995C"/>
    <w:rsid w:val="77EA519E"/>
    <w:rsid w:val="7ABDB4E8"/>
    <w:rsid w:val="7B379583"/>
    <w:rsid w:val="7BA1BD1B"/>
    <w:rsid w:val="7BD7214E"/>
    <w:rsid w:val="7BEBA7E7"/>
    <w:rsid w:val="7CBD7D57"/>
    <w:rsid w:val="7CEE4E40"/>
    <w:rsid w:val="7D9D54D5"/>
    <w:rsid w:val="7DAF6535"/>
    <w:rsid w:val="7DBD8A27"/>
    <w:rsid w:val="7DCF08D4"/>
    <w:rsid w:val="7DEE8A02"/>
    <w:rsid w:val="7DFEE791"/>
    <w:rsid w:val="7DFF1921"/>
    <w:rsid w:val="7E7E0AB6"/>
    <w:rsid w:val="7EF6E276"/>
    <w:rsid w:val="7EF75667"/>
    <w:rsid w:val="7EF7E316"/>
    <w:rsid w:val="7EFD468B"/>
    <w:rsid w:val="7EFE5E03"/>
    <w:rsid w:val="7F4C2FEF"/>
    <w:rsid w:val="7F6683A2"/>
    <w:rsid w:val="7F6FF851"/>
    <w:rsid w:val="7F78E3A9"/>
    <w:rsid w:val="7F7C6246"/>
    <w:rsid w:val="7FDCBB62"/>
    <w:rsid w:val="7FFF4FF5"/>
    <w:rsid w:val="7FFF5BD2"/>
    <w:rsid w:val="8B7C04FE"/>
    <w:rsid w:val="8FEF5783"/>
    <w:rsid w:val="9723F89E"/>
    <w:rsid w:val="979F3C14"/>
    <w:rsid w:val="9BFCF13E"/>
    <w:rsid w:val="9BFFD208"/>
    <w:rsid w:val="9DBF6466"/>
    <w:rsid w:val="A55F9DA8"/>
    <w:rsid w:val="A6BFE246"/>
    <w:rsid w:val="AC5306A9"/>
    <w:rsid w:val="ADFF974D"/>
    <w:rsid w:val="AFFFEC10"/>
    <w:rsid w:val="B1E62F24"/>
    <w:rsid w:val="B7772425"/>
    <w:rsid w:val="B7FB768B"/>
    <w:rsid w:val="B7FFA4E2"/>
    <w:rsid w:val="B8FFF9C0"/>
    <w:rsid w:val="B97F7EE5"/>
    <w:rsid w:val="BBDBD333"/>
    <w:rsid w:val="BBE147AD"/>
    <w:rsid w:val="BCADBD18"/>
    <w:rsid w:val="BCDD1635"/>
    <w:rsid w:val="BF3FB949"/>
    <w:rsid w:val="BFE7E4A2"/>
    <w:rsid w:val="BFED7BBE"/>
    <w:rsid w:val="BFF65BDF"/>
    <w:rsid w:val="BFFFC85A"/>
    <w:rsid w:val="CD2F4EA3"/>
    <w:rsid w:val="CFEEDB70"/>
    <w:rsid w:val="CFFF6CD2"/>
    <w:rsid w:val="D7E36295"/>
    <w:rsid w:val="DBAC4E21"/>
    <w:rsid w:val="DBFD1E01"/>
    <w:rsid w:val="DEAF81DA"/>
    <w:rsid w:val="DEDF36A5"/>
    <w:rsid w:val="DF3E87E2"/>
    <w:rsid w:val="DF534A8C"/>
    <w:rsid w:val="DFFBF231"/>
    <w:rsid w:val="E11EA810"/>
    <w:rsid w:val="E1E35858"/>
    <w:rsid w:val="E3DBB64F"/>
    <w:rsid w:val="E55F131E"/>
    <w:rsid w:val="EB6B5638"/>
    <w:rsid w:val="EBBF53F4"/>
    <w:rsid w:val="ED5E2ED4"/>
    <w:rsid w:val="EDE78BF5"/>
    <w:rsid w:val="EEBC5E5E"/>
    <w:rsid w:val="EF7F8C6F"/>
    <w:rsid w:val="EFAAB437"/>
    <w:rsid w:val="EFCF59BA"/>
    <w:rsid w:val="EFEE5A46"/>
    <w:rsid w:val="EFF373FD"/>
    <w:rsid w:val="EFFDD300"/>
    <w:rsid w:val="EFFE7D8D"/>
    <w:rsid w:val="F3BDB586"/>
    <w:rsid w:val="F3E61258"/>
    <w:rsid w:val="F4BB01B4"/>
    <w:rsid w:val="F5773550"/>
    <w:rsid w:val="F5A6271B"/>
    <w:rsid w:val="F6FD0E90"/>
    <w:rsid w:val="F7FF575E"/>
    <w:rsid w:val="F7FFBE51"/>
    <w:rsid w:val="F9DF2656"/>
    <w:rsid w:val="FB7FDB93"/>
    <w:rsid w:val="FB9ECA9D"/>
    <w:rsid w:val="FBEB592D"/>
    <w:rsid w:val="FBFBC960"/>
    <w:rsid w:val="FBFE071B"/>
    <w:rsid w:val="FC7BB52A"/>
    <w:rsid w:val="FCF7FFC4"/>
    <w:rsid w:val="FCFAA2E4"/>
    <w:rsid w:val="FD0FF7C8"/>
    <w:rsid w:val="FD7F9585"/>
    <w:rsid w:val="FD8D0834"/>
    <w:rsid w:val="FDAE7ADE"/>
    <w:rsid w:val="FDDF5F81"/>
    <w:rsid w:val="FDDF6779"/>
    <w:rsid w:val="FDE5A00C"/>
    <w:rsid w:val="FDF3C37F"/>
    <w:rsid w:val="FDFEF120"/>
    <w:rsid w:val="FE6D3C12"/>
    <w:rsid w:val="FEB70ED0"/>
    <w:rsid w:val="FEF9423D"/>
    <w:rsid w:val="FEFE941D"/>
    <w:rsid w:val="FF5E4747"/>
    <w:rsid w:val="FF5E4B2B"/>
    <w:rsid w:val="FF6FBA04"/>
    <w:rsid w:val="FFAF0099"/>
    <w:rsid w:val="FFB683DC"/>
    <w:rsid w:val="FFBF4FF0"/>
    <w:rsid w:val="FFDD573F"/>
    <w:rsid w:val="FFE36A4F"/>
    <w:rsid w:val="FFEE7A74"/>
    <w:rsid w:val="FFFBD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Header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Footer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632</Words>
  <Characters>737</Characters>
  <Lines>0</Lines>
  <Paragraphs>0</Paragraphs>
  <TotalTime>54</TotalTime>
  <ScaleCrop>false</ScaleCrop>
  <LinksUpToDate>false</LinksUpToDate>
  <CharactersWithSpaces>979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2018-07-16T23:11:00Z</dcterms:created>
  <dc:creator>d</dc:creator>
  <cp:lastModifiedBy>林子</cp:lastModifiedBy>
  <cp:lastPrinted>2024-04-10T08:57:00Z</cp:lastPrinted>
  <dcterms:modified xsi:type="dcterms:W3CDTF">2024-09-04T01:08:05Z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1BD77F3F6C9143819759C8B9D4EC9EEB_13</vt:lpwstr>
  </property>
</Properties>
</file>