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  <w:shd w:val="clear" w:color="auto" w:fill="FFFFFF"/>
        </w:rPr>
        <w:t>安徽机电职业技术学院学生社团指导教师申请表</w:t>
      </w:r>
    </w:p>
    <w:tbl>
      <w:tblPr>
        <w:tblStyle w:val="3"/>
        <w:tblpPr w:leftFromText="180" w:rightFromText="180" w:vertAnchor="page" w:horzAnchor="page" w:tblpX="1965" w:tblpY="2253"/>
        <w:tblOverlap w:val="never"/>
        <w:tblW w:w="8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695"/>
        <w:gridCol w:w="1866"/>
        <w:gridCol w:w="474"/>
        <w:gridCol w:w="1369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申请指导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社团名称</w:t>
            </w:r>
          </w:p>
        </w:tc>
        <w:tc>
          <w:tcPr>
            <w:tcW w:w="3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申请教师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业务指导单位</w:t>
            </w:r>
          </w:p>
        </w:tc>
        <w:tc>
          <w:tcPr>
            <w:tcW w:w="3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联系手机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QQ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个人指导社团的优势、特长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Style w:val="5"/>
                <w:rFonts w:hint="eastAsia" w:asciiTheme="minorEastAsia" w:hAnsiTheme="minorEastAsia" w:cstheme="minorEastAsia"/>
                <w:color w:val="000000" w:themeColor="text1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Theme="minorEastAsia" w:hAnsiTheme="minorEastAsia" w:cstheme="minorEastAsia"/>
                <w:color w:val="000000" w:themeColor="text1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个人对社团发展方向的规划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Style w:val="5"/>
                <w:rFonts w:hint="eastAsia" w:asciiTheme="minorEastAsia" w:hAnsiTheme="minorEastAsia" w:cstheme="minorEastAsia"/>
                <w:color w:val="000000" w:themeColor="text1"/>
                <w:sz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未来一年指导社团拟达目标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hint="eastAsia"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hint="eastAsia"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申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请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见</w:t>
            </w:r>
          </w:p>
        </w:tc>
        <w:tc>
          <w:tcPr>
            <w:tcW w:w="3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我已阅知《安徽机电职业技术学院学生社团建设管理办法》及《安徽机电职业技术学院学生社团指导教师管理办法》，愿意申请指导该社团。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960" w:firstLineChars="400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务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3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已阅知《安徽机电职业技术学院学生社团建设管理办法》及《安徽机电职业技术学院学生社团指导教师管理办法》，同意该教师指导本社团。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480" w:firstLineChars="200"/>
              <w:rPr>
                <w:rFonts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业务指导单位盖章：</w:t>
            </w:r>
          </w:p>
          <w:p>
            <w:pPr>
              <w:pStyle w:val="2"/>
              <w:widowControl/>
              <w:shd w:val="clear" w:color="auto" w:fill="FFFFFF"/>
              <w:spacing w:beforeAutospacing="0" w:afterAutospacing="0" w:line="360" w:lineRule="auto"/>
              <w:ind w:firstLine="960" w:firstLineChars="400"/>
              <w:rPr>
                <w:rFonts w:asciiTheme="minorEastAsia" w:hAnsi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校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团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委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见</w:t>
            </w:r>
          </w:p>
        </w:tc>
        <w:tc>
          <w:tcPr>
            <w:tcW w:w="73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签字（盖章）：</w:t>
            </w:r>
          </w:p>
          <w:p>
            <w:pPr>
              <w:rPr>
                <w:rFonts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年  月  日</w:t>
            </w:r>
          </w:p>
        </w:tc>
      </w:tr>
    </w:tbl>
    <w:p>
      <w:pPr>
        <w:spacing w:line="360" w:lineRule="auto"/>
        <w:rPr>
          <w:rFonts w:hint="eastAsia" w:ascii="微软雅黑" w:hAnsi="微软雅黑" w:cs="微软雅黑"/>
          <w:color w:val="333333"/>
          <w:sz w:val="24"/>
          <w:shd w:val="clear" w:color="auto" w:fill="FFFFFF"/>
        </w:rPr>
      </w:pPr>
      <w:r>
        <w:rPr>
          <w:rFonts w:hint="eastAsia" w:ascii="微软雅黑" w:hAnsi="微软雅黑" w:cs="微软雅黑"/>
          <w:color w:val="333333"/>
          <w:sz w:val="24"/>
          <w:shd w:val="clear" w:color="auto" w:fill="FFFFFF"/>
        </w:rPr>
        <w:t>备注：此表正反面打印上交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MTU1NjMzNjY5OTU4ZjdiYTI3YzAzMDkyMDZlNTAifQ=="/>
  </w:docVars>
  <w:rsids>
    <w:rsidRoot w:val="30437178"/>
    <w:rsid w:val="001E78AB"/>
    <w:rsid w:val="00B02803"/>
    <w:rsid w:val="0407408F"/>
    <w:rsid w:val="16DF7E87"/>
    <w:rsid w:val="16E53463"/>
    <w:rsid w:val="24BE1310"/>
    <w:rsid w:val="2BB434F9"/>
    <w:rsid w:val="30437178"/>
    <w:rsid w:val="3B11016C"/>
    <w:rsid w:val="42DA2DD7"/>
    <w:rsid w:val="4C900758"/>
    <w:rsid w:val="543A328C"/>
    <w:rsid w:val="546C4AE5"/>
    <w:rsid w:val="6D535020"/>
    <w:rsid w:val="78BE2E74"/>
    <w:rsid w:val="7D976014"/>
    <w:rsid w:val="7DE54109"/>
    <w:rsid w:val="7FEB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uyujie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81</Words>
  <Characters>463</Characters>
  <Lines>3</Lines>
  <Paragraphs>1</Paragraphs>
  <TotalTime>9</TotalTime>
  <ScaleCrop>false</ScaleCrop>
  <LinksUpToDate>false</LinksUpToDate>
  <CharactersWithSpaces>543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2018-11-07T07:02:00Z</dcterms:created>
  <dc:creator>佑雨時傑</dc:creator>
  <cp:lastModifiedBy>- 青魇</cp:lastModifiedBy>
  <cp:lastPrinted>2021-06-01T03:34:00Z</cp:lastPrinted>
  <dcterms:modified xsi:type="dcterms:W3CDTF">2023-10-23T02:10:09Z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34AA0A8155E649E4BE9F822C0CA22AE2_13</vt:lpwstr>
  </property>
</Properties>
</file>